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E29" w:rsidRPr="003A488C" w:rsidRDefault="0060628C" w:rsidP="00FE6E29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руководители общественного питания</w:t>
      </w:r>
      <w:r w:rsidR="006F564A">
        <w:rPr>
          <w:rFonts w:ascii="Times New Roman" w:hAnsi="Times New Roman" w:cs="Times New Roman"/>
          <w:sz w:val="28"/>
          <w:szCs w:val="28"/>
        </w:rPr>
        <w:t xml:space="preserve"> и гостиничного хозяйства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! Информируем Вас о том, что </w:t>
      </w:r>
      <w:r w:rsidR="00FE6E29">
        <w:rPr>
          <w:rFonts w:ascii="Times New Roman" w:hAnsi="Times New Roman" w:cs="Times New Roman"/>
          <w:sz w:val="28"/>
          <w:szCs w:val="28"/>
        </w:rPr>
        <w:t>с 23</w:t>
      </w:r>
      <w:r w:rsidR="00FE6E29" w:rsidRPr="003A488C">
        <w:rPr>
          <w:rFonts w:ascii="Times New Roman" w:hAnsi="Times New Roman" w:cs="Times New Roman"/>
          <w:sz w:val="28"/>
          <w:szCs w:val="28"/>
        </w:rPr>
        <w:t xml:space="preserve"> по 2</w:t>
      </w:r>
      <w:r w:rsidR="00FE6E29" w:rsidRPr="00BA0D10">
        <w:rPr>
          <w:rFonts w:ascii="Times New Roman" w:hAnsi="Times New Roman" w:cs="Times New Roman"/>
          <w:sz w:val="28"/>
          <w:szCs w:val="28"/>
        </w:rPr>
        <w:t>5</w:t>
      </w:r>
      <w:r w:rsidR="00FE6E29" w:rsidRPr="003A488C">
        <w:rPr>
          <w:rFonts w:ascii="Times New Roman" w:hAnsi="Times New Roman" w:cs="Times New Roman"/>
          <w:sz w:val="28"/>
          <w:szCs w:val="28"/>
        </w:rPr>
        <w:t xml:space="preserve"> октября 201</w:t>
      </w:r>
      <w:r w:rsidR="00FE6E29" w:rsidRPr="00BA0D10">
        <w:rPr>
          <w:rFonts w:ascii="Times New Roman" w:hAnsi="Times New Roman" w:cs="Times New Roman"/>
          <w:sz w:val="28"/>
          <w:szCs w:val="28"/>
        </w:rPr>
        <w:t>9</w:t>
      </w:r>
      <w:r w:rsidR="00FE6E29" w:rsidRPr="003A488C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FE6E29">
        <w:rPr>
          <w:rFonts w:ascii="Times New Roman" w:hAnsi="Times New Roman" w:cs="Times New Roman"/>
          <w:sz w:val="28"/>
          <w:szCs w:val="28"/>
        </w:rPr>
        <w:t>Международном выставочном центре «Казань Экспо» состоится</w:t>
      </w:r>
      <w:r w:rsidR="00FE6E29" w:rsidRPr="003A488C">
        <w:rPr>
          <w:rFonts w:ascii="Times New Roman" w:hAnsi="Times New Roman" w:cs="Times New Roman"/>
          <w:sz w:val="28"/>
          <w:szCs w:val="28"/>
        </w:rPr>
        <w:t xml:space="preserve"> выставка для профессионалов ресторанного и гостиничного бизнеса </w:t>
      </w:r>
      <w:r w:rsidR="00FE6E29" w:rsidRPr="00BA0D10">
        <w:rPr>
          <w:rFonts w:ascii="Times New Roman" w:hAnsi="Times New Roman" w:cs="Times New Roman"/>
          <w:sz w:val="28"/>
          <w:szCs w:val="28"/>
        </w:rPr>
        <w:t>H</w:t>
      </w:r>
      <w:r w:rsidR="00FE6E29" w:rsidRPr="00BA0D1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E6E29" w:rsidRPr="00BA0D10">
        <w:rPr>
          <w:rFonts w:ascii="Times New Roman" w:hAnsi="Times New Roman" w:cs="Times New Roman"/>
          <w:sz w:val="28"/>
          <w:szCs w:val="28"/>
        </w:rPr>
        <w:t>R</w:t>
      </w:r>
      <w:r w:rsidR="00FE6E29" w:rsidRPr="00BA0D1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FE6E29" w:rsidRPr="00BA0D10">
        <w:rPr>
          <w:rFonts w:ascii="Times New Roman" w:hAnsi="Times New Roman" w:cs="Times New Roman"/>
          <w:sz w:val="28"/>
          <w:szCs w:val="28"/>
        </w:rPr>
        <w:t>C</w:t>
      </w:r>
      <w:r w:rsidR="00FE6E29" w:rsidRPr="00BA0D1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E6E29" w:rsidRPr="00BA0D10">
        <w:rPr>
          <w:rFonts w:ascii="Times New Roman" w:hAnsi="Times New Roman" w:cs="Times New Roman"/>
          <w:sz w:val="28"/>
          <w:szCs w:val="28"/>
        </w:rPr>
        <w:t xml:space="preserve"> </w:t>
      </w:r>
      <w:r w:rsidR="00FE6E29" w:rsidRPr="00BA0D10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FE6E29" w:rsidRPr="00BA0D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29" w:rsidRPr="00BA0D10">
        <w:rPr>
          <w:rFonts w:ascii="Times New Roman" w:hAnsi="Times New Roman" w:cs="Times New Roman"/>
          <w:sz w:val="28"/>
          <w:szCs w:val="28"/>
        </w:rPr>
        <w:t>Kazan</w:t>
      </w:r>
      <w:proofErr w:type="spellEnd"/>
      <w:r w:rsidR="00FE6E29" w:rsidRPr="003A488C">
        <w:rPr>
          <w:rFonts w:ascii="Times New Roman" w:hAnsi="Times New Roman" w:cs="Times New Roman"/>
          <w:sz w:val="28"/>
          <w:szCs w:val="28"/>
        </w:rPr>
        <w:t>.</w:t>
      </w:r>
    </w:p>
    <w:p w:rsidR="00FE6E29" w:rsidRDefault="00FE6E29" w:rsidP="00FE6E29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ежегодное международное событие объединяет лучших производителей, поставщиков </w:t>
      </w:r>
      <w:r w:rsidRPr="003A488C">
        <w:rPr>
          <w:rFonts w:ascii="Times New Roman" w:hAnsi="Times New Roman" w:cs="Times New Roman"/>
          <w:sz w:val="28"/>
          <w:szCs w:val="28"/>
        </w:rPr>
        <w:t>и собственников сферы услуг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A488C">
        <w:rPr>
          <w:rFonts w:ascii="Times New Roman" w:hAnsi="Times New Roman" w:cs="Times New Roman"/>
          <w:sz w:val="28"/>
          <w:szCs w:val="28"/>
        </w:rPr>
        <w:t xml:space="preserve"> индустрии гостеприимства (общественного питания и гостиничного хозяйства), </w:t>
      </w:r>
      <w:r>
        <w:rPr>
          <w:rFonts w:ascii="Times New Roman" w:hAnsi="Times New Roman" w:cs="Times New Roman"/>
          <w:sz w:val="28"/>
          <w:szCs w:val="28"/>
        </w:rPr>
        <w:t xml:space="preserve">рестораторов,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отельеров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шеф-поваров, барменов и других представителей отрасли</w:t>
      </w:r>
      <w:r w:rsidRPr="003A488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рамках выставки планируется проведение Дня поставщика, </w:t>
      </w:r>
      <w:r w:rsidRPr="003A488C">
        <w:rPr>
          <w:rFonts w:ascii="Times New Roman" w:hAnsi="Times New Roman" w:cs="Times New Roman"/>
          <w:sz w:val="28"/>
          <w:szCs w:val="28"/>
        </w:rPr>
        <w:t>что будет способствовать продвижению местных производителей и поставщиков технологической, пищевой и другой продукции для ресторанов и отелей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6E29" w:rsidRDefault="00FE6E29" w:rsidP="00FE6E29">
      <w:pPr>
        <w:tabs>
          <w:tab w:val="left" w:pos="10065"/>
        </w:tabs>
        <w:jc w:val="both"/>
        <w:rPr>
          <w:sz w:val="22"/>
          <w:szCs w:val="22"/>
          <w:lang w:val="tt-RU"/>
        </w:rPr>
      </w:pPr>
    </w:p>
    <w:p w:rsidR="00EA5FB8" w:rsidRDefault="00EA5FB8" w:rsidP="00640E84">
      <w:pPr>
        <w:pStyle w:val="af0"/>
        <w:ind w:left="0"/>
      </w:pPr>
    </w:p>
    <w:sectPr w:rsidR="00EA5FB8" w:rsidSect="00EA5FB8">
      <w:pgSz w:w="11906" w:h="16838"/>
      <w:pgMar w:top="1134" w:right="1133" w:bottom="0" w:left="1134" w:header="720" w:footer="13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7EE" w:rsidRDefault="001137EE">
      <w:r>
        <w:separator/>
      </w:r>
    </w:p>
  </w:endnote>
  <w:endnote w:type="continuationSeparator" w:id="0">
    <w:p w:rsidR="001137EE" w:rsidRDefault="00113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9E2B2CE-747F-4E4A-B17B-AF1F6240BE6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6C583FAC-47D4-47F1-B95C-B662316BDE05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3" w:fontKey="{23C1E5E4-F8CB-4B3B-9D0C-8DBB532BBD5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7EE" w:rsidRDefault="001137EE">
      <w:r>
        <w:separator/>
      </w:r>
    </w:p>
  </w:footnote>
  <w:footnote w:type="continuationSeparator" w:id="0">
    <w:p w:rsidR="001137EE" w:rsidRDefault="001137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A1D7A"/>
    <w:multiLevelType w:val="hybridMultilevel"/>
    <w:tmpl w:val="7EC85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604F0C"/>
    <w:multiLevelType w:val="hybridMultilevel"/>
    <w:tmpl w:val="023AA798"/>
    <w:lvl w:ilvl="0" w:tplc="7E62E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DB64693"/>
    <w:multiLevelType w:val="hybridMultilevel"/>
    <w:tmpl w:val="5482532C"/>
    <w:lvl w:ilvl="0" w:tplc="5E66C5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913"/>
    <w:rsid w:val="00001150"/>
    <w:rsid w:val="00004286"/>
    <w:rsid w:val="00007700"/>
    <w:rsid w:val="000107F4"/>
    <w:rsid w:val="000138EA"/>
    <w:rsid w:val="00014FBA"/>
    <w:rsid w:val="0003446C"/>
    <w:rsid w:val="000419FF"/>
    <w:rsid w:val="00047089"/>
    <w:rsid w:val="000572EE"/>
    <w:rsid w:val="00063B95"/>
    <w:rsid w:val="000656E2"/>
    <w:rsid w:val="000824F3"/>
    <w:rsid w:val="0008333B"/>
    <w:rsid w:val="000924EB"/>
    <w:rsid w:val="000A288C"/>
    <w:rsid w:val="000A2BCD"/>
    <w:rsid w:val="000A707C"/>
    <w:rsid w:val="000D05AA"/>
    <w:rsid w:val="000D7ECA"/>
    <w:rsid w:val="000E284F"/>
    <w:rsid w:val="000F2729"/>
    <w:rsid w:val="000F3886"/>
    <w:rsid w:val="000F577F"/>
    <w:rsid w:val="00110608"/>
    <w:rsid w:val="001137EE"/>
    <w:rsid w:val="001221A6"/>
    <w:rsid w:val="00126436"/>
    <w:rsid w:val="00126DB2"/>
    <w:rsid w:val="001428E7"/>
    <w:rsid w:val="001465AB"/>
    <w:rsid w:val="00153994"/>
    <w:rsid w:val="001622D4"/>
    <w:rsid w:val="0017397D"/>
    <w:rsid w:val="00197AAB"/>
    <w:rsid w:val="001A4080"/>
    <w:rsid w:val="001B1D52"/>
    <w:rsid w:val="001B367C"/>
    <w:rsid w:val="001B7A76"/>
    <w:rsid w:val="001B7BB8"/>
    <w:rsid w:val="001D2B33"/>
    <w:rsid w:val="001D5F81"/>
    <w:rsid w:val="001E1903"/>
    <w:rsid w:val="001E6885"/>
    <w:rsid w:val="001F2EE2"/>
    <w:rsid w:val="00207C22"/>
    <w:rsid w:val="0021427C"/>
    <w:rsid w:val="00215022"/>
    <w:rsid w:val="002234A6"/>
    <w:rsid w:val="00233C08"/>
    <w:rsid w:val="00235F4B"/>
    <w:rsid w:val="00284FDE"/>
    <w:rsid w:val="00293259"/>
    <w:rsid w:val="002A11BC"/>
    <w:rsid w:val="002A22D2"/>
    <w:rsid w:val="002A2999"/>
    <w:rsid w:val="002A2E00"/>
    <w:rsid w:val="002A5C7B"/>
    <w:rsid w:val="002A7122"/>
    <w:rsid w:val="002B04AE"/>
    <w:rsid w:val="002D4571"/>
    <w:rsid w:val="002D69DD"/>
    <w:rsid w:val="002E1216"/>
    <w:rsid w:val="002E5687"/>
    <w:rsid w:val="002F5B25"/>
    <w:rsid w:val="00310DF4"/>
    <w:rsid w:val="003123C7"/>
    <w:rsid w:val="00321F63"/>
    <w:rsid w:val="00325D04"/>
    <w:rsid w:val="00340E85"/>
    <w:rsid w:val="00344C40"/>
    <w:rsid w:val="003521A2"/>
    <w:rsid w:val="003545BB"/>
    <w:rsid w:val="0035606F"/>
    <w:rsid w:val="00375EC7"/>
    <w:rsid w:val="003A02E5"/>
    <w:rsid w:val="003B0FB1"/>
    <w:rsid w:val="003B1F12"/>
    <w:rsid w:val="003E5913"/>
    <w:rsid w:val="00411385"/>
    <w:rsid w:val="00415191"/>
    <w:rsid w:val="00440B7F"/>
    <w:rsid w:val="00442008"/>
    <w:rsid w:val="00443041"/>
    <w:rsid w:val="004436B1"/>
    <w:rsid w:val="0044552A"/>
    <w:rsid w:val="0046565F"/>
    <w:rsid w:val="00466168"/>
    <w:rsid w:val="00467E3C"/>
    <w:rsid w:val="00470DF3"/>
    <w:rsid w:val="00487919"/>
    <w:rsid w:val="004A2B9E"/>
    <w:rsid w:val="004A55F1"/>
    <w:rsid w:val="004A5B64"/>
    <w:rsid w:val="004A6460"/>
    <w:rsid w:val="004B22B6"/>
    <w:rsid w:val="004D3F99"/>
    <w:rsid w:val="004D57A8"/>
    <w:rsid w:val="004E7EB6"/>
    <w:rsid w:val="005029BC"/>
    <w:rsid w:val="005142F4"/>
    <w:rsid w:val="00541AF5"/>
    <w:rsid w:val="00541DE1"/>
    <w:rsid w:val="0055025C"/>
    <w:rsid w:val="005552F0"/>
    <w:rsid w:val="0058108B"/>
    <w:rsid w:val="005846D3"/>
    <w:rsid w:val="00590DE9"/>
    <w:rsid w:val="005A63F4"/>
    <w:rsid w:val="005B12C4"/>
    <w:rsid w:val="005C2B5A"/>
    <w:rsid w:val="005C5C17"/>
    <w:rsid w:val="005E3E68"/>
    <w:rsid w:val="005F4DC0"/>
    <w:rsid w:val="005F7E04"/>
    <w:rsid w:val="00602D43"/>
    <w:rsid w:val="0060340E"/>
    <w:rsid w:val="0060628C"/>
    <w:rsid w:val="00614502"/>
    <w:rsid w:val="0063720C"/>
    <w:rsid w:val="00640653"/>
    <w:rsid w:val="00640E84"/>
    <w:rsid w:val="00641542"/>
    <w:rsid w:val="00641747"/>
    <w:rsid w:val="006535AB"/>
    <w:rsid w:val="00660B34"/>
    <w:rsid w:val="00665BF7"/>
    <w:rsid w:val="00665D0B"/>
    <w:rsid w:val="0066747B"/>
    <w:rsid w:val="0068525A"/>
    <w:rsid w:val="006A5C9C"/>
    <w:rsid w:val="006A7DAF"/>
    <w:rsid w:val="006B17A4"/>
    <w:rsid w:val="006B1B36"/>
    <w:rsid w:val="006B55B0"/>
    <w:rsid w:val="006B7941"/>
    <w:rsid w:val="006C1DAF"/>
    <w:rsid w:val="006D719F"/>
    <w:rsid w:val="006E29D5"/>
    <w:rsid w:val="006E392D"/>
    <w:rsid w:val="006F3845"/>
    <w:rsid w:val="006F564A"/>
    <w:rsid w:val="006F7601"/>
    <w:rsid w:val="0071396E"/>
    <w:rsid w:val="00725358"/>
    <w:rsid w:val="0073727F"/>
    <w:rsid w:val="00737EEB"/>
    <w:rsid w:val="0074661B"/>
    <w:rsid w:val="00761D95"/>
    <w:rsid w:val="00775683"/>
    <w:rsid w:val="00782528"/>
    <w:rsid w:val="00782B41"/>
    <w:rsid w:val="0078349A"/>
    <w:rsid w:val="00785AE0"/>
    <w:rsid w:val="007B1F84"/>
    <w:rsid w:val="007B761E"/>
    <w:rsid w:val="007C168A"/>
    <w:rsid w:val="007C3319"/>
    <w:rsid w:val="007D5570"/>
    <w:rsid w:val="007E3B31"/>
    <w:rsid w:val="007E55CE"/>
    <w:rsid w:val="007E6FF0"/>
    <w:rsid w:val="007E7CA4"/>
    <w:rsid w:val="007F17E8"/>
    <w:rsid w:val="007F22F5"/>
    <w:rsid w:val="007F29EC"/>
    <w:rsid w:val="007F6592"/>
    <w:rsid w:val="008237C5"/>
    <w:rsid w:val="00834F8B"/>
    <w:rsid w:val="00842E1B"/>
    <w:rsid w:val="00851F77"/>
    <w:rsid w:val="0086666C"/>
    <w:rsid w:val="00881EE2"/>
    <w:rsid w:val="008861F7"/>
    <w:rsid w:val="008A02D7"/>
    <w:rsid w:val="008A70D3"/>
    <w:rsid w:val="008C6C46"/>
    <w:rsid w:val="008D4E9F"/>
    <w:rsid w:val="008D6F71"/>
    <w:rsid w:val="008E259B"/>
    <w:rsid w:val="008E50EB"/>
    <w:rsid w:val="008F1124"/>
    <w:rsid w:val="008F5369"/>
    <w:rsid w:val="00916A13"/>
    <w:rsid w:val="0092155D"/>
    <w:rsid w:val="00925203"/>
    <w:rsid w:val="00945C55"/>
    <w:rsid w:val="009757F2"/>
    <w:rsid w:val="00983091"/>
    <w:rsid w:val="00984C1D"/>
    <w:rsid w:val="009A1C8A"/>
    <w:rsid w:val="009A66F7"/>
    <w:rsid w:val="009C49A3"/>
    <w:rsid w:val="009C4D4F"/>
    <w:rsid w:val="009D34FE"/>
    <w:rsid w:val="009D7C86"/>
    <w:rsid w:val="009E60EC"/>
    <w:rsid w:val="009F12BD"/>
    <w:rsid w:val="00A00472"/>
    <w:rsid w:val="00A017DD"/>
    <w:rsid w:val="00A0333D"/>
    <w:rsid w:val="00A06A77"/>
    <w:rsid w:val="00A116CB"/>
    <w:rsid w:val="00A30733"/>
    <w:rsid w:val="00A360B0"/>
    <w:rsid w:val="00A417A5"/>
    <w:rsid w:val="00A534DF"/>
    <w:rsid w:val="00A56DF0"/>
    <w:rsid w:val="00A605F2"/>
    <w:rsid w:val="00A668B8"/>
    <w:rsid w:val="00A67F1F"/>
    <w:rsid w:val="00A840A1"/>
    <w:rsid w:val="00A868A9"/>
    <w:rsid w:val="00A87046"/>
    <w:rsid w:val="00A96AA3"/>
    <w:rsid w:val="00AB2363"/>
    <w:rsid w:val="00AB25D1"/>
    <w:rsid w:val="00AB40A4"/>
    <w:rsid w:val="00AB7884"/>
    <w:rsid w:val="00AC0AC0"/>
    <w:rsid w:val="00AC3091"/>
    <w:rsid w:val="00AD1A6F"/>
    <w:rsid w:val="00AD424E"/>
    <w:rsid w:val="00AD7A37"/>
    <w:rsid w:val="00AF07F6"/>
    <w:rsid w:val="00AF4E08"/>
    <w:rsid w:val="00B00883"/>
    <w:rsid w:val="00B02F6A"/>
    <w:rsid w:val="00B36FF5"/>
    <w:rsid w:val="00B43807"/>
    <w:rsid w:val="00B4443B"/>
    <w:rsid w:val="00B52053"/>
    <w:rsid w:val="00B539A9"/>
    <w:rsid w:val="00B615CC"/>
    <w:rsid w:val="00B67348"/>
    <w:rsid w:val="00B7516E"/>
    <w:rsid w:val="00B810C1"/>
    <w:rsid w:val="00B91F3F"/>
    <w:rsid w:val="00B9399F"/>
    <w:rsid w:val="00B966C4"/>
    <w:rsid w:val="00BA74B7"/>
    <w:rsid w:val="00BC18AC"/>
    <w:rsid w:val="00BC2FEC"/>
    <w:rsid w:val="00BE0003"/>
    <w:rsid w:val="00BE0D8C"/>
    <w:rsid w:val="00C270E1"/>
    <w:rsid w:val="00C33C6F"/>
    <w:rsid w:val="00C35328"/>
    <w:rsid w:val="00C5249B"/>
    <w:rsid w:val="00C803CE"/>
    <w:rsid w:val="00C921CC"/>
    <w:rsid w:val="00C92357"/>
    <w:rsid w:val="00C9730A"/>
    <w:rsid w:val="00CA31FA"/>
    <w:rsid w:val="00CB6B29"/>
    <w:rsid w:val="00D00C7E"/>
    <w:rsid w:val="00D23AB3"/>
    <w:rsid w:val="00D246DE"/>
    <w:rsid w:val="00D3574F"/>
    <w:rsid w:val="00D42F97"/>
    <w:rsid w:val="00D51B0E"/>
    <w:rsid w:val="00D659BD"/>
    <w:rsid w:val="00D67595"/>
    <w:rsid w:val="00D67792"/>
    <w:rsid w:val="00D72712"/>
    <w:rsid w:val="00D82614"/>
    <w:rsid w:val="00DA1343"/>
    <w:rsid w:val="00DA54A6"/>
    <w:rsid w:val="00DA5ADE"/>
    <w:rsid w:val="00DC464D"/>
    <w:rsid w:val="00DC6848"/>
    <w:rsid w:val="00DC6EA5"/>
    <w:rsid w:val="00DE0D10"/>
    <w:rsid w:val="00DF0DD0"/>
    <w:rsid w:val="00DF1F3B"/>
    <w:rsid w:val="00E02DB9"/>
    <w:rsid w:val="00E170C1"/>
    <w:rsid w:val="00E17DE6"/>
    <w:rsid w:val="00E221D3"/>
    <w:rsid w:val="00E547DE"/>
    <w:rsid w:val="00E60003"/>
    <w:rsid w:val="00E64054"/>
    <w:rsid w:val="00E65454"/>
    <w:rsid w:val="00E90889"/>
    <w:rsid w:val="00E90CC2"/>
    <w:rsid w:val="00E92E87"/>
    <w:rsid w:val="00E94FEB"/>
    <w:rsid w:val="00EA5FB8"/>
    <w:rsid w:val="00EB1214"/>
    <w:rsid w:val="00EB57A1"/>
    <w:rsid w:val="00ED0E89"/>
    <w:rsid w:val="00ED6CBB"/>
    <w:rsid w:val="00ED6DE8"/>
    <w:rsid w:val="00EE59B4"/>
    <w:rsid w:val="00EF4C27"/>
    <w:rsid w:val="00F17387"/>
    <w:rsid w:val="00F238FE"/>
    <w:rsid w:val="00F3603C"/>
    <w:rsid w:val="00F62C20"/>
    <w:rsid w:val="00F70448"/>
    <w:rsid w:val="00F77385"/>
    <w:rsid w:val="00F855D0"/>
    <w:rsid w:val="00F924AC"/>
    <w:rsid w:val="00FA077A"/>
    <w:rsid w:val="00FA12F5"/>
    <w:rsid w:val="00FA590D"/>
    <w:rsid w:val="00FB6A17"/>
    <w:rsid w:val="00FC0C04"/>
    <w:rsid w:val="00FC235E"/>
    <w:rsid w:val="00FC3AA4"/>
    <w:rsid w:val="00FC4C2F"/>
    <w:rsid w:val="00FC5DEA"/>
    <w:rsid w:val="00FC71CF"/>
    <w:rsid w:val="00FD279E"/>
    <w:rsid w:val="00FE48FF"/>
    <w:rsid w:val="00FE6E29"/>
    <w:rsid w:val="00FF3452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link w:val="a5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6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7">
    <w:name w:val="header"/>
    <w:basedOn w:val="a"/>
    <w:link w:val="a8"/>
    <w:uiPriority w:val="99"/>
    <w:rsid w:val="00A0333D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a"/>
    <w:uiPriority w:val="99"/>
    <w:rsid w:val="00A0333D"/>
    <w:pPr>
      <w:tabs>
        <w:tab w:val="center" w:pos="4677"/>
        <w:tab w:val="right" w:pos="9355"/>
      </w:tabs>
    </w:pPr>
  </w:style>
  <w:style w:type="paragraph" w:customStyle="1" w:styleId="ab">
    <w:name w:val="Адр"/>
    <w:basedOn w:val="a"/>
    <w:rsid w:val="00A0333D"/>
    <w:pPr>
      <w:ind w:left="6237"/>
    </w:pPr>
    <w:rPr>
      <w:sz w:val="28"/>
    </w:rPr>
  </w:style>
  <w:style w:type="character" w:styleId="ac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d">
    <w:name w:val="Body Text"/>
    <w:basedOn w:val="a"/>
    <w:rsid w:val="00A0333D"/>
    <w:pPr>
      <w:jc w:val="both"/>
    </w:pPr>
    <w:rPr>
      <w:sz w:val="28"/>
    </w:rPr>
  </w:style>
  <w:style w:type="paragraph" w:styleId="ae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f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1A4080"/>
    <w:pPr>
      <w:ind w:left="720"/>
      <w:contextualSpacing/>
    </w:pPr>
  </w:style>
  <w:style w:type="character" w:customStyle="1" w:styleId="aa">
    <w:name w:val="Нижний колонтитул Знак"/>
    <w:basedOn w:val="a0"/>
    <w:link w:val="a9"/>
    <w:uiPriority w:val="99"/>
    <w:rsid w:val="00D246DE"/>
  </w:style>
  <w:style w:type="character" w:customStyle="1" w:styleId="a8">
    <w:name w:val="Верхний колонтитул Знак"/>
    <w:basedOn w:val="a0"/>
    <w:link w:val="a7"/>
    <w:uiPriority w:val="99"/>
    <w:rsid w:val="00F17387"/>
  </w:style>
  <w:style w:type="character" w:customStyle="1" w:styleId="a5">
    <w:name w:val="Основной текст с отступом Знак"/>
    <w:link w:val="a4"/>
    <w:rsid w:val="00A30733"/>
    <w:rPr>
      <w:sz w:val="28"/>
    </w:rPr>
  </w:style>
  <w:style w:type="paragraph" w:customStyle="1" w:styleId="Default">
    <w:name w:val="Default"/>
    <w:rsid w:val="00A30733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link w:val="a5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6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7">
    <w:name w:val="header"/>
    <w:basedOn w:val="a"/>
    <w:link w:val="a8"/>
    <w:uiPriority w:val="99"/>
    <w:rsid w:val="00A0333D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a"/>
    <w:uiPriority w:val="99"/>
    <w:rsid w:val="00A0333D"/>
    <w:pPr>
      <w:tabs>
        <w:tab w:val="center" w:pos="4677"/>
        <w:tab w:val="right" w:pos="9355"/>
      </w:tabs>
    </w:pPr>
  </w:style>
  <w:style w:type="paragraph" w:customStyle="1" w:styleId="ab">
    <w:name w:val="Адр"/>
    <w:basedOn w:val="a"/>
    <w:rsid w:val="00A0333D"/>
    <w:pPr>
      <w:ind w:left="6237"/>
    </w:pPr>
    <w:rPr>
      <w:sz w:val="28"/>
    </w:rPr>
  </w:style>
  <w:style w:type="character" w:styleId="ac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d">
    <w:name w:val="Body Text"/>
    <w:basedOn w:val="a"/>
    <w:rsid w:val="00A0333D"/>
    <w:pPr>
      <w:jc w:val="both"/>
    </w:pPr>
    <w:rPr>
      <w:sz w:val="28"/>
    </w:rPr>
  </w:style>
  <w:style w:type="paragraph" w:styleId="ae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f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1A4080"/>
    <w:pPr>
      <w:ind w:left="720"/>
      <w:contextualSpacing/>
    </w:pPr>
  </w:style>
  <w:style w:type="character" w:customStyle="1" w:styleId="aa">
    <w:name w:val="Нижний колонтитул Знак"/>
    <w:basedOn w:val="a0"/>
    <w:link w:val="a9"/>
    <w:uiPriority w:val="99"/>
    <w:rsid w:val="00D246DE"/>
  </w:style>
  <w:style w:type="character" w:customStyle="1" w:styleId="a8">
    <w:name w:val="Верхний колонтитул Знак"/>
    <w:basedOn w:val="a0"/>
    <w:link w:val="a7"/>
    <w:uiPriority w:val="99"/>
    <w:rsid w:val="00F17387"/>
  </w:style>
  <w:style w:type="character" w:customStyle="1" w:styleId="a5">
    <w:name w:val="Основной текст с отступом Знак"/>
    <w:link w:val="a4"/>
    <w:rsid w:val="00A30733"/>
    <w:rPr>
      <w:sz w:val="28"/>
    </w:rPr>
  </w:style>
  <w:style w:type="paragraph" w:customStyle="1" w:styleId="Default">
    <w:name w:val="Default"/>
    <w:rsid w:val="00A30733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1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kova_EI\Desktop\&#1055;&#1048;&#1057;&#1068;&#1052;&#1040;\&#1073;&#1083;&#1072;&#1085;&#1082;%20&#1087;&#1080;&#1089;&#1100;&#108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</Template>
  <TotalTime>4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735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Katkova_EI</dc:creator>
  <cp:lastModifiedBy>user</cp:lastModifiedBy>
  <cp:revision>8</cp:revision>
  <cp:lastPrinted>2019-07-09T07:30:00Z</cp:lastPrinted>
  <dcterms:created xsi:type="dcterms:W3CDTF">2019-07-26T10:59:00Z</dcterms:created>
  <dcterms:modified xsi:type="dcterms:W3CDTF">2019-07-26T12:23:00Z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