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E8C" w:rsidRDefault="00C5741D" w:rsidP="00234E8C">
      <w:pPr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r>
        <w:rPr>
          <w:rFonts w:eastAsia="Calibri"/>
          <w:b/>
          <w:sz w:val="28"/>
          <w:szCs w:val="28"/>
          <w:lang w:eastAsia="en-US"/>
        </w:rPr>
        <w:t>«</w:t>
      </w:r>
      <w:proofErr w:type="spellStart"/>
      <w:r>
        <w:rPr>
          <w:rFonts w:eastAsia="Calibri"/>
          <w:b/>
          <w:sz w:val="28"/>
          <w:szCs w:val="28"/>
          <w:lang w:eastAsia="en-US"/>
        </w:rPr>
        <w:t>Антиконтрафакт</w:t>
      </w:r>
      <w:proofErr w:type="spellEnd"/>
      <w:r>
        <w:rPr>
          <w:rFonts w:eastAsia="Calibri"/>
          <w:b/>
          <w:sz w:val="28"/>
          <w:szCs w:val="28"/>
          <w:lang w:eastAsia="en-US"/>
        </w:rPr>
        <w:t xml:space="preserve"> – 2022»</w:t>
      </w:r>
    </w:p>
    <w:bookmarkEnd w:id="0"/>
    <w:p w:rsidR="00C5741D" w:rsidRDefault="00C5741D" w:rsidP="00234E8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44DED" w:rsidRDefault="005457FB" w:rsidP="00C5741D">
      <w:pPr>
        <w:spacing w:line="276" w:lineRule="auto"/>
        <w:ind w:firstLine="567"/>
        <w:jc w:val="both"/>
        <w:rPr>
          <w:sz w:val="28"/>
          <w:szCs w:val="28"/>
        </w:rPr>
      </w:pPr>
      <w:r w:rsidRPr="00482AA1">
        <w:rPr>
          <w:sz w:val="28"/>
          <w:szCs w:val="28"/>
        </w:rPr>
        <w:t xml:space="preserve">Министерство промышленности и торговли Республики Татарстан </w:t>
      </w:r>
      <w:r>
        <w:rPr>
          <w:sz w:val="28"/>
          <w:szCs w:val="28"/>
        </w:rPr>
        <w:t xml:space="preserve">информирует </w:t>
      </w:r>
      <w:r w:rsidRPr="00482AA1">
        <w:rPr>
          <w:sz w:val="28"/>
          <w:szCs w:val="28"/>
        </w:rPr>
        <w:t xml:space="preserve">о том, что </w:t>
      </w:r>
      <w:r w:rsidRPr="00D24DC5">
        <w:rPr>
          <w:sz w:val="28"/>
          <w:szCs w:val="28"/>
        </w:rPr>
        <w:t>Международн</w:t>
      </w:r>
      <w:r w:rsidR="00544DED">
        <w:rPr>
          <w:sz w:val="28"/>
          <w:szCs w:val="28"/>
        </w:rPr>
        <w:t xml:space="preserve">ая ассоциация «Антиконтрафакт» </w:t>
      </w:r>
      <w:r w:rsidRPr="00D24DC5">
        <w:rPr>
          <w:sz w:val="28"/>
          <w:szCs w:val="28"/>
        </w:rPr>
        <w:t xml:space="preserve">и Оператор национальной системы маркировки и </w:t>
      </w:r>
      <w:proofErr w:type="spellStart"/>
      <w:r w:rsidRPr="00D24DC5">
        <w:rPr>
          <w:sz w:val="28"/>
          <w:szCs w:val="28"/>
        </w:rPr>
        <w:t>прослеживаемости</w:t>
      </w:r>
      <w:proofErr w:type="spellEnd"/>
      <w:r w:rsidRPr="00D24DC5">
        <w:rPr>
          <w:sz w:val="28"/>
          <w:szCs w:val="28"/>
        </w:rPr>
        <w:t xml:space="preserve"> товаров ООО «ЦРПТ»</w:t>
      </w:r>
      <w:r>
        <w:rPr>
          <w:sz w:val="28"/>
          <w:szCs w:val="28"/>
        </w:rPr>
        <w:t xml:space="preserve"> провод</w:t>
      </w:r>
      <w:r w:rsidR="00544DED">
        <w:rPr>
          <w:sz w:val="28"/>
          <w:szCs w:val="28"/>
        </w:rPr>
        <w:t>я</w:t>
      </w:r>
      <w:r w:rsidR="00C5741D">
        <w:rPr>
          <w:sz w:val="28"/>
          <w:szCs w:val="28"/>
        </w:rPr>
        <w:t xml:space="preserve">т </w:t>
      </w:r>
      <w:r w:rsidRPr="00D24DC5">
        <w:rPr>
          <w:sz w:val="28"/>
          <w:szCs w:val="28"/>
        </w:rPr>
        <w:t xml:space="preserve">семинар </w:t>
      </w:r>
      <w:r w:rsidR="00C8629A">
        <w:rPr>
          <w:sz w:val="28"/>
          <w:szCs w:val="28"/>
        </w:rPr>
        <w:br/>
      </w:r>
      <w:r w:rsidR="00025823" w:rsidRPr="00025823">
        <w:rPr>
          <w:sz w:val="28"/>
          <w:szCs w:val="28"/>
        </w:rPr>
        <w:t xml:space="preserve">31 </w:t>
      </w:r>
      <w:r w:rsidR="00025823">
        <w:rPr>
          <w:sz w:val="28"/>
          <w:szCs w:val="28"/>
          <w:lang w:val="tt-RU"/>
        </w:rPr>
        <w:t>марта 2022</w:t>
      </w:r>
      <w:r w:rsidR="00C7005C" w:rsidRPr="00482AA1">
        <w:rPr>
          <w:sz w:val="28"/>
          <w:szCs w:val="28"/>
        </w:rPr>
        <w:t xml:space="preserve"> года в 1</w:t>
      </w:r>
      <w:r w:rsidR="00D179B2">
        <w:rPr>
          <w:sz w:val="28"/>
          <w:szCs w:val="28"/>
        </w:rPr>
        <w:t>2:00</w:t>
      </w:r>
      <w:r w:rsidR="00C7005C" w:rsidRPr="00482AA1">
        <w:rPr>
          <w:sz w:val="28"/>
          <w:szCs w:val="28"/>
        </w:rPr>
        <w:t xml:space="preserve"> </w:t>
      </w:r>
      <w:r w:rsidRPr="00482AA1">
        <w:rPr>
          <w:sz w:val="28"/>
          <w:szCs w:val="28"/>
        </w:rPr>
        <w:t>на тему «</w:t>
      </w:r>
      <w:r w:rsidR="00025823" w:rsidRPr="00025823">
        <w:rPr>
          <w:sz w:val="28"/>
          <w:szCs w:val="28"/>
        </w:rPr>
        <w:t>Антиконтрафакт – 2022»: актуальные аспекты цифровой маркировки и мер по противодействию незаконному обороту промышленной продукции</w:t>
      </w:r>
      <w:r w:rsidRPr="00482AA1">
        <w:rPr>
          <w:sz w:val="28"/>
          <w:szCs w:val="28"/>
        </w:rPr>
        <w:t>»</w:t>
      </w:r>
      <w:r w:rsidR="00544DED">
        <w:rPr>
          <w:sz w:val="28"/>
          <w:szCs w:val="28"/>
        </w:rPr>
        <w:t xml:space="preserve">. </w:t>
      </w:r>
    </w:p>
    <w:p w:rsidR="005457FB" w:rsidRDefault="00544DED" w:rsidP="00C5741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Мероприятие проводится</w:t>
      </w:r>
      <w:r w:rsidR="005457FB" w:rsidRPr="00482AA1">
        <w:rPr>
          <w:sz w:val="28"/>
          <w:szCs w:val="28"/>
        </w:rPr>
        <w:t xml:space="preserve"> </w:t>
      </w:r>
      <w:r w:rsidR="00196944">
        <w:rPr>
          <w:sz w:val="28"/>
          <w:szCs w:val="28"/>
        </w:rPr>
        <w:t xml:space="preserve">на безвозмездной основе </w:t>
      </w:r>
      <w:r w:rsidR="005457FB" w:rsidRPr="00482AA1">
        <w:rPr>
          <w:sz w:val="28"/>
          <w:szCs w:val="28"/>
        </w:rPr>
        <w:t>в ре</w:t>
      </w:r>
      <w:r w:rsidR="00196944">
        <w:rPr>
          <w:sz w:val="28"/>
          <w:szCs w:val="28"/>
        </w:rPr>
        <w:t>жиме ВКС.</w:t>
      </w:r>
    </w:p>
    <w:p w:rsidR="00196944" w:rsidRDefault="00196944" w:rsidP="00C5741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семинара будут освещаться вопросы внедрения национальной системы маркировки и </w:t>
      </w:r>
      <w:proofErr w:type="spellStart"/>
      <w:r>
        <w:rPr>
          <w:sz w:val="28"/>
          <w:szCs w:val="28"/>
        </w:rPr>
        <w:t>прослеживаемости</w:t>
      </w:r>
      <w:proofErr w:type="spellEnd"/>
      <w:r>
        <w:rPr>
          <w:sz w:val="28"/>
          <w:szCs w:val="28"/>
        </w:rPr>
        <w:t xml:space="preserve"> товаров, будут </w:t>
      </w:r>
      <w:r w:rsidR="00316329">
        <w:rPr>
          <w:sz w:val="28"/>
          <w:szCs w:val="28"/>
        </w:rPr>
        <w:t xml:space="preserve">даны практические советы по вопросам борьбы с нарушениями правил маркировки </w:t>
      </w:r>
      <w:r>
        <w:rPr>
          <w:sz w:val="28"/>
          <w:szCs w:val="28"/>
        </w:rPr>
        <w:t>в субъектах Р</w:t>
      </w:r>
      <w:r w:rsidR="00D179B2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="00D179B2">
        <w:rPr>
          <w:sz w:val="28"/>
          <w:szCs w:val="28"/>
        </w:rPr>
        <w:t>едерации</w:t>
      </w:r>
      <w:r>
        <w:rPr>
          <w:sz w:val="28"/>
          <w:szCs w:val="28"/>
        </w:rPr>
        <w:t>, а также даны ответы на вопросы участников.</w:t>
      </w:r>
    </w:p>
    <w:p w:rsidR="00025823" w:rsidRDefault="005457FB" w:rsidP="00C5741D">
      <w:pPr>
        <w:spacing w:line="276" w:lineRule="auto"/>
        <w:ind w:firstLine="567"/>
        <w:jc w:val="both"/>
        <w:rPr>
          <w:sz w:val="28"/>
          <w:szCs w:val="28"/>
        </w:rPr>
      </w:pPr>
      <w:r w:rsidRPr="00482AA1">
        <w:rPr>
          <w:sz w:val="28"/>
          <w:szCs w:val="28"/>
        </w:rPr>
        <w:t xml:space="preserve">Заявки на участие в семинаре просьба направлять на адрес эл почты: </w:t>
      </w:r>
      <w:r w:rsidR="00025823">
        <w:rPr>
          <w:sz w:val="28"/>
          <w:szCs w:val="28"/>
        </w:rPr>
        <w:br/>
      </w:r>
      <w:hyperlink r:id="rId7" w:history="1">
        <w:r w:rsidR="00025823" w:rsidRPr="00300D26">
          <w:rPr>
            <w:rStyle w:val="aa"/>
            <w:sz w:val="28"/>
            <w:szCs w:val="28"/>
            <w:lang w:val="en-US"/>
          </w:rPr>
          <w:t>pfo</w:t>
        </w:r>
        <w:r w:rsidR="00025823" w:rsidRPr="00300D26">
          <w:rPr>
            <w:rStyle w:val="aa"/>
            <w:sz w:val="28"/>
            <w:szCs w:val="28"/>
          </w:rPr>
          <w:t>-seminar@mail.ru</w:t>
        </w:r>
      </w:hyperlink>
      <w:r w:rsidR="00025823">
        <w:rPr>
          <w:sz w:val="28"/>
          <w:szCs w:val="28"/>
        </w:rPr>
        <w:t>.</w:t>
      </w:r>
    </w:p>
    <w:p w:rsidR="00C5741D" w:rsidRPr="00C5741D" w:rsidRDefault="00C5741D" w:rsidP="00C5741D">
      <w:pPr>
        <w:tabs>
          <w:tab w:val="left" w:pos="2608"/>
        </w:tabs>
        <w:spacing w:line="276" w:lineRule="auto"/>
        <w:ind w:firstLine="720"/>
        <w:rPr>
          <w:sz w:val="28"/>
        </w:rPr>
      </w:pPr>
      <w:r w:rsidRPr="00C5741D">
        <w:rPr>
          <w:sz w:val="28"/>
        </w:rPr>
        <w:t>Участие в семинаре – бесплатное.</w:t>
      </w:r>
    </w:p>
    <w:p w:rsidR="00482AA1" w:rsidRDefault="00482AA1" w:rsidP="00CD153F">
      <w:pPr>
        <w:tabs>
          <w:tab w:val="left" w:pos="2608"/>
        </w:tabs>
        <w:rPr>
          <w:sz w:val="28"/>
        </w:rPr>
      </w:pPr>
    </w:p>
    <w:p w:rsidR="008F0843" w:rsidRDefault="008F0843" w:rsidP="00CD153F">
      <w:pPr>
        <w:tabs>
          <w:tab w:val="left" w:pos="2608"/>
        </w:tabs>
        <w:rPr>
          <w:sz w:val="28"/>
        </w:rPr>
      </w:pPr>
    </w:p>
    <w:p w:rsidR="008F0843" w:rsidRDefault="008F0843" w:rsidP="00CD153F">
      <w:pPr>
        <w:tabs>
          <w:tab w:val="left" w:pos="2608"/>
        </w:tabs>
        <w:rPr>
          <w:sz w:val="28"/>
        </w:rPr>
      </w:pPr>
    </w:p>
    <w:sectPr w:rsidR="008F0843" w:rsidSect="003F4CF1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16F" w:rsidRDefault="0051716F">
      <w:r>
        <w:separator/>
      </w:r>
    </w:p>
  </w:endnote>
  <w:endnote w:type="continuationSeparator" w:id="0">
    <w:p w:rsidR="0051716F" w:rsidRDefault="00517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C3E8E55-B46C-42F2-83C2-AB70307A9EB0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A7163E57-17FC-466B-9985-1C84ADAF2761}"/>
    <w:embedBold r:id="rId3" w:fontKey="{CBC34B77-B116-4C7C-9A75-FB1DB455202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166ADBE-38C5-402E-B1CB-C92915DC48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16F" w:rsidRDefault="0051716F">
      <w:r>
        <w:separator/>
      </w:r>
    </w:p>
  </w:footnote>
  <w:footnote w:type="continuationSeparator" w:id="0">
    <w:p w:rsidR="0051716F" w:rsidRDefault="005171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239E0"/>
    <w:rsid w:val="00025823"/>
    <w:rsid w:val="00030DA3"/>
    <w:rsid w:val="00046D07"/>
    <w:rsid w:val="000572EE"/>
    <w:rsid w:val="00063B95"/>
    <w:rsid w:val="0008333B"/>
    <w:rsid w:val="00091AF9"/>
    <w:rsid w:val="000956B2"/>
    <w:rsid w:val="000A36D3"/>
    <w:rsid w:val="000C7119"/>
    <w:rsid w:val="000D05AA"/>
    <w:rsid w:val="000D2FBB"/>
    <w:rsid w:val="000D403A"/>
    <w:rsid w:val="000F3886"/>
    <w:rsid w:val="00116264"/>
    <w:rsid w:val="00126436"/>
    <w:rsid w:val="001267DD"/>
    <w:rsid w:val="00126AA8"/>
    <w:rsid w:val="001314F0"/>
    <w:rsid w:val="0013539C"/>
    <w:rsid w:val="0014373E"/>
    <w:rsid w:val="001465AB"/>
    <w:rsid w:val="00152C0C"/>
    <w:rsid w:val="001847EA"/>
    <w:rsid w:val="00196944"/>
    <w:rsid w:val="001B1D52"/>
    <w:rsid w:val="001B7BB8"/>
    <w:rsid w:val="001C7251"/>
    <w:rsid w:val="001D2B33"/>
    <w:rsid w:val="001D5F81"/>
    <w:rsid w:val="001E056A"/>
    <w:rsid w:val="001E6E92"/>
    <w:rsid w:val="001F1A1B"/>
    <w:rsid w:val="001F2EE2"/>
    <w:rsid w:val="00215022"/>
    <w:rsid w:val="00223F2E"/>
    <w:rsid w:val="0022698B"/>
    <w:rsid w:val="00231E5D"/>
    <w:rsid w:val="00234E8C"/>
    <w:rsid w:val="0024237A"/>
    <w:rsid w:val="00251B69"/>
    <w:rsid w:val="00253B8C"/>
    <w:rsid w:val="00256C1D"/>
    <w:rsid w:val="00257797"/>
    <w:rsid w:val="00274350"/>
    <w:rsid w:val="002A0555"/>
    <w:rsid w:val="002A11BC"/>
    <w:rsid w:val="002A22D2"/>
    <w:rsid w:val="002A553E"/>
    <w:rsid w:val="002A7122"/>
    <w:rsid w:val="002B21C5"/>
    <w:rsid w:val="002C2690"/>
    <w:rsid w:val="002C4597"/>
    <w:rsid w:val="002D167A"/>
    <w:rsid w:val="002D3448"/>
    <w:rsid w:val="002D4571"/>
    <w:rsid w:val="002E1216"/>
    <w:rsid w:val="002F5B25"/>
    <w:rsid w:val="00300162"/>
    <w:rsid w:val="00301DFB"/>
    <w:rsid w:val="00310DF4"/>
    <w:rsid w:val="0031246E"/>
    <w:rsid w:val="00316329"/>
    <w:rsid w:val="00334890"/>
    <w:rsid w:val="00340E85"/>
    <w:rsid w:val="00344956"/>
    <w:rsid w:val="00352B94"/>
    <w:rsid w:val="003545BB"/>
    <w:rsid w:val="00355F53"/>
    <w:rsid w:val="0035606F"/>
    <w:rsid w:val="0036749C"/>
    <w:rsid w:val="003824E4"/>
    <w:rsid w:val="0038343E"/>
    <w:rsid w:val="00394355"/>
    <w:rsid w:val="003A18F3"/>
    <w:rsid w:val="003B091C"/>
    <w:rsid w:val="003C47EF"/>
    <w:rsid w:val="003F037A"/>
    <w:rsid w:val="003F4CF1"/>
    <w:rsid w:val="003F4EFA"/>
    <w:rsid w:val="00401F5E"/>
    <w:rsid w:val="00411385"/>
    <w:rsid w:val="00415191"/>
    <w:rsid w:val="00437996"/>
    <w:rsid w:val="00440B7F"/>
    <w:rsid w:val="0044658D"/>
    <w:rsid w:val="0046565F"/>
    <w:rsid w:val="00465F30"/>
    <w:rsid w:val="004723F1"/>
    <w:rsid w:val="0048210E"/>
    <w:rsid w:val="00482AA1"/>
    <w:rsid w:val="004A55F1"/>
    <w:rsid w:val="004A6460"/>
    <w:rsid w:val="004B22B6"/>
    <w:rsid w:val="004C4901"/>
    <w:rsid w:val="005029BC"/>
    <w:rsid w:val="00511F3C"/>
    <w:rsid w:val="00512810"/>
    <w:rsid w:val="005142F4"/>
    <w:rsid w:val="0051716F"/>
    <w:rsid w:val="00525DBA"/>
    <w:rsid w:val="00530657"/>
    <w:rsid w:val="00532618"/>
    <w:rsid w:val="00541AF5"/>
    <w:rsid w:val="00541DE1"/>
    <w:rsid w:val="00544DED"/>
    <w:rsid w:val="005457FB"/>
    <w:rsid w:val="005552F0"/>
    <w:rsid w:val="005650CE"/>
    <w:rsid w:val="0056682E"/>
    <w:rsid w:val="00572863"/>
    <w:rsid w:val="005801F9"/>
    <w:rsid w:val="005846D3"/>
    <w:rsid w:val="005909AE"/>
    <w:rsid w:val="00590DE9"/>
    <w:rsid w:val="00596FBD"/>
    <w:rsid w:val="005B12C4"/>
    <w:rsid w:val="005C2402"/>
    <w:rsid w:val="005C2B5A"/>
    <w:rsid w:val="005D787D"/>
    <w:rsid w:val="005E3E68"/>
    <w:rsid w:val="005F7E04"/>
    <w:rsid w:val="0060340E"/>
    <w:rsid w:val="0063720C"/>
    <w:rsid w:val="00641542"/>
    <w:rsid w:val="00641747"/>
    <w:rsid w:val="00645F83"/>
    <w:rsid w:val="00660B34"/>
    <w:rsid w:val="00665BF7"/>
    <w:rsid w:val="0066747B"/>
    <w:rsid w:val="006829C3"/>
    <w:rsid w:val="006847F9"/>
    <w:rsid w:val="006915E0"/>
    <w:rsid w:val="006A5DBF"/>
    <w:rsid w:val="006A7DAF"/>
    <w:rsid w:val="006B1B36"/>
    <w:rsid w:val="006B41C9"/>
    <w:rsid w:val="006C06D9"/>
    <w:rsid w:val="006C1DAF"/>
    <w:rsid w:val="006C48F2"/>
    <w:rsid w:val="006E79F8"/>
    <w:rsid w:val="006F2CBB"/>
    <w:rsid w:val="006F3588"/>
    <w:rsid w:val="006F3845"/>
    <w:rsid w:val="00701B8C"/>
    <w:rsid w:val="0071396E"/>
    <w:rsid w:val="0074636A"/>
    <w:rsid w:val="0074661B"/>
    <w:rsid w:val="00746C18"/>
    <w:rsid w:val="0077140B"/>
    <w:rsid w:val="00785AE0"/>
    <w:rsid w:val="007909D6"/>
    <w:rsid w:val="00793F60"/>
    <w:rsid w:val="007B1F84"/>
    <w:rsid w:val="007B761E"/>
    <w:rsid w:val="007E3B31"/>
    <w:rsid w:val="007E55CE"/>
    <w:rsid w:val="007F29EC"/>
    <w:rsid w:val="007F74D9"/>
    <w:rsid w:val="008120A1"/>
    <w:rsid w:val="00815634"/>
    <w:rsid w:val="00834F8B"/>
    <w:rsid w:val="00836ECB"/>
    <w:rsid w:val="008477DA"/>
    <w:rsid w:val="00851F77"/>
    <w:rsid w:val="008658A8"/>
    <w:rsid w:val="008818E9"/>
    <w:rsid w:val="00882016"/>
    <w:rsid w:val="008861F7"/>
    <w:rsid w:val="008A02D7"/>
    <w:rsid w:val="008B730D"/>
    <w:rsid w:val="008D5810"/>
    <w:rsid w:val="008E00CB"/>
    <w:rsid w:val="008F0843"/>
    <w:rsid w:val="008F5369"/>
    <w:rsid w:val="008F5CBE"/>
    <w:rsid w:val="0090758C"/>
    <w:rsid w:val="009134A2"/>
    <w:rsid w:val="0093214A"/>
    <w:rsid w:val="00945C55"/>
    <w:rsid w:val="00946279"/>
    <w:rsid w:val="00946EE3"/>
    <w:rsid w:val="00964A36"/>
    <w:rsid w:val="00964BAA"/>
    <w:rsid w:val="009757F2"/>
    <w:rsid w:val="009777ED"/>
    <w:rsid w:val="009802F8"/>
    <w:rsid w:val="00983091"/>
    <w:rsid w:val="009A66F7"/>
    <w:rsid w:val="009B21C3"/>
    <w:rsid w:val="009D43D6"/>
    <w:rsid w:val="009E60EC"/>
    <w:rsid w:val="009E66AD"/>
    <w:rsid w:val="009F12BD"/>
    <w:rsid w:val="009F4515"/>
    <w:rsid w:val="00A00472"/>
    <w:rsid w:val="00A017DD"/>
    <w:rsid w:val="00A0333D"/>
    <w:rsid w:val="00A046DD"/>
    <w:rsid w:val="00A06A77"/>
    <w:rsid w:val="00A116CB"/>
    <w:rsid w:val="00A35B1B"/>
    <w:rsid w:val="00A417A5"/>
    <w:rsid w:val="00A605F2"/>
    <w:rsid w:val="00A63344"/>
    <w:rsid w:val="00A668B8"/>
    <w:rsid w:val="00A7655C"/>
    <w:rsid w:val="00A840A1"/>
    <w:rsid w:val="00A87046"/>
    <w:rsid w:val="00AA1ABF"/>
    <w:rsid w:val="00AB2363"/>
    <w:rsid w:val="00AB25D1"/>
    <w:rsid w:val="00AC0AC0"/>
    <w:rsid w:val="00AC3586"/>
    <w:rsid w:val="00AD424E"/>
    <w:rsid w:val="00AE6AFA"/>
    <w:rsid w:val="00AF07F6"/>
    <w:rsid w:val="00AF4E08"/>
    <w:rsid w:val="00B02771"/>
    <w:rsid w:val="00B13BAF"/>
    <w:rsid w:val="00B36FF5"/>
    <w:rsid w:val="00B43807"/>
    <w:rsid w:val="00B52053"/>
    <w:rsid w:val="00B67C5E"/>
    <w:rsid w:val="00B7516E"/>
    <w:rsid w:val="00B77BBC"/>
    <w:rsid w:val="00B810C1"/>
    <w:rsid w:val="00B9399F"/>
    <w:rsid w:val="00BC2FEC"/>
    <w:rsid w:val="00BC6548"/>
    <w:rsid w:val="00BD5267"/>
    <w:rsid w:val="00BD67E9"/>
    <w:rsid w:val="00BE0003"/>
    <w:rsid w:val="00C15628"/>
    <w:rsid w:val="00C218DC"/>
    <w:rsid w:val="00C30FAF"/>
    <w:rsid w:val="00C33C6F"/>
    <w:rsid w:val="00C5249B"/>
    <w:rsid w:val="00C5741D"/>
    <w:rsid w:val="00C6347B"/>
    <w:rsid w:val="00C7005C"/>
    <w:rsid w:val="00C83BB6"/>
    <w:rsid w:val="00C8629A"/>
    <w:rsid w:val="00C921CC"/>
    <w:rsid w:val="00C92357"/>
    <w:rsid w:val="00C96C18"/>
    <w:rsid w:val="00C96DB5"/>
    <w:rsid w:val="00C9730A"/>
    <w:rsid w:val="00CB73FD"/>
    <w:rsid w:val="00CD153F"/>
    <w:rsid w:val="00CF5F53"/>
    <w:rsid w:val="00D016C6"/>
    <w:rsid w:val="00D14865"/>
    <w:rsid w:val="00D17182"/>
    <w:rsid w:val="00D179B2"/>
    <w:rsid w:val="00D20069"/>
    <w:rsid w:val="00D24DC5"/>
    <w:rsid w:val="00D3574F"/>
    <w:rsid w:val="00D40DE6"/>
    <w:rsid w:val="00D51B0E"/>
    <w:rsid w:val="00D57E70"/>
    <w:rsid w:val="00D605C8"/>
    <w:rsid w:val="00D67792"/>
    <w:rsid w:val="00D82614"/>
    <w:rsid w:val="00D8365F"/>
    <w:rsid w:val="00DA13D0"/>
    <w:rsid w:val="00DF0DD0"/>
    <w:rsid w:val="00DF1680"/>
    <w:rsid w:val="00DF1F3B"/>
    <w:rsid w:val="00E02DB9"/>
    <w:rsid w:val="00E0308A"/>
    <w:rsid w:val="00E076E2"/>
    <w:rsid w:val="00E17DE6"/>
    <w:rsid w:val="00E64054"/>
    <w:rsid w:val="00E65454"/>
    <w:rsid w:val="00E6746F"/>
    <w:rsid w:val="00E74FF3"/>
    <w:rsid w:val="00E86328"/>
    <w:rsid w:val="00E96EDC"/>
    <w:rsid w:val="00EA7099"/>
    <w:rsid w:val="00EB5088"/>
    <w:rsid w:val="00EB57A1"/>
    <w:rsid w:val="00EC48CB"/>
    <w:rsid w:val="00ED054B"/>
    <w:rsid w:val="00ED6CBB"/>
    <w:rsid w:val="00ED6DE8"/>
    <w:rsid w:val="00EE60CD"/>
    <w:rsid w:val="00F11325"/>
    <w:rsid w:val="00F3603C"/>
    <w:rsid w:val="00F43C02"/>
    <w:rsid w:val="00F45D82"/>
    <w:rsid w:val="00F649EE"/>
    <w:rsid w:val="00F77385"/>
    <w:rsid w:val="00F87C5A"/>
    <w:rsid w:val="00F969F4"/>
    <w:rsid w:val="00FA077A"/>
    <w:rsid w:val="00FA12F5"/>
    <w:rsid w:val="00FC235E"/>
    <w:rsid w:val="00FC5DEA"/>
    <w:rsid w:val="00FC71CF"/>
    <w:rsid w:val="00FD279E"/>
    <w:rsid w:val="00FD4688"/>
    <w:rsid w:val="00FD708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7F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uiPriority w:val="99"/>
    <w:rsid w:val="00355F53"/>
  </w:style>
  <w:style w:type="character" w:customStyle="1" w:styleId="40">
    <w:name w:val="Заголовок 4 Знак"/>
    <w:basedOn w:val="a0"/>
    <w:link w:val="4"/>
    <w:rsid w:val="001E056A"/>
    <w:rPr>
      <w:sz w:val="28"/>
    </w:rPr>
  </w:style>
  <w:style w:type="paragraph" w:styleId="ae">
    <w:name w:val="Normal (Web)"/>
    <w:basedOn w:val="a"/>
    <w:uiPriority w:val="99"/>
    <w:unhideWhenUsed/>
    <w:rsid w:val="00F87C5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7F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uiPriority w:val="99"/>
    <w:rsid w:val="00355F53"/>
  </w:style>
  <w:style w:type="character" w:customStyle="1" w:styleId="40">
    <w:name w:val="Заголовок 4 Знак"/>
    <w:basedOn w:val="a0"/>
    <w:link w:val="4"/>
    <w:rsid w:val="001E056A"/>
    <w:rPr>
      <w:sz w:val="28"/>
    </w:rPr>
  </w:style>
  <w:style w:type="paragraph" w:styleId="ae">
    <w:name w:val="Normal (Web)"/>
    <w:basedOn w:val="a"/>
    <w:uiPriority w:val="99"/>
    <w:unhideWhenUsed/>
    <w:rsid w:val="00F87C5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fo-seminar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919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user</cp:lastModifiedBy>
  <cp:revision>2</cp:revision>
  <cp:lastPrinted>2019-03-06T11:29:00Z</cp:lastPrinted>
  <dcterms:created xsi:type="dcterms:W3CDTF">2022-03-30T05:50:00Z</dcterms:created>
  <dcterms:modified xsi:type="dcterms:W3CDTF">2022-03-30T05:50:00Z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