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A88" w:rsidRPr="002F3A88" w:rsidRDefault="002F3A88" w:rsidP="002F3A88">
      <w:pPr>
        <w:ind w:firstLine="567"/>
        <w:jc w:val="center"/>
        <w:rPr>
          <w:rFonts w:ascii="PT Astra Serif" w:hAnsi="PT Astra Serif"/>
          <w:sz w:val="36"/>
          <w:szCs w:val="36"/>
        </w:rPr>
      </w:pPr>
      <w:bookmarkStart w:id="0" w:name="_GoBack"/>
      <w:r w:rsidRPr="002F3A88">
        <w:rPr>
          <w:rFonts w:ascii="PT Astra Serif" w:hAnsi="PT Astra Serif"/>
          <w:sz w:val="36"/>
          <w:szCs w:val="36"/>
        </w:rPr>
        <w:t>Вебинары</w:t>
      </w:r>
    </w:p>
    <w:bookmarkEnd w:id="0"/>
    <w:p w:rsidR="002F3A88" w:rsidRDefault="002F3A88" w:rsidP="009E322D">
      <w:pPr>
        <w:ind w:firstLine="567"/>
        <w:jc w:val="both"/>
        <w:rPr>
          <w:rFonts w:ascii="PT Astra Serif" w:hAnsi="PT Astra Serif"/>
          <w:sz w:val="28"/>
        </w:rPr>
      </w:pPr>
    </w:p>
    <w:p w:rsidR="002F3A88" w:rsidRDefault="002F3A88" w:rsidP="009E322D">
      <w:pPr>
        <w:ind w:firstLine="567"/>
        <w:jc w:val="both"/>
        <w:rPr>
          <w:rFonts w:ascii="PT Astra Serif" w:hAnsi="PT Astra Serif"/>
          <w:sz w:val="28"/>
        </w:rPr>
      </w:pPr>
    </w:p>
    <w:p w:rsidR="009E322D" w:rsidRDefault="009E322D" w:rsidP="009E322D">
      <w:pPr>
        <w:ind w:firstLine="567"/>
        <w:jc w:val="both"/>
        <w:rPr>
          <w:rFonts w:ascii="PT Astra Serif" w:hAnsi="PT Astra Serif"/>
          <w:sz w:val="28"/>
        </w:rPr>
      </w:pPr>
      <w:r w:rsidRPr="002F3A88">
        <w:rPr>
          <w:rFonts w:ascii="PT Astra Serif" w:hAnsi="PT Astra Serif"/>
          <w:b/>
          <w:sz w:val="28"/>
        </w:rPr>
        <w:t>20 июня 2023 г</w:t>
      </w:r>
      <w:r>
        <w:rPr>
          <w:rFonts w:ascii="PT Astra Serif" w:hAnsi="PT Astra Serif"/>
          <w:sz w:val="28"/>
        </w:rPr>
        <w:t>. состоится вебинар для хозяйствующих субъектов, которые только планируют начать экспортную деятельность по каналам дистанционной торговли (размер компании и отрасль–любые): https://www.exportcenter.ru/events/ecommerceconsultations/536642/?utm_medium=email &amp;utm_campaign=email_minpro</w:t>
      </w:r>
      <w:r w:rsidR="007E78F2">
        <w:rPr>
          <w:rFonts w:ascii="PT Astra Serif" w:hAnsi="PT Astra Serif"/>
          <w:sz w:val="28"/>
        </w:rPr>
        <w:t>mtorg_webinar_online_trade_20_06</w:t>
      </w:r>
      <w:r>
        <w:rPr>
          <w:rFonts w:ascii="PT Astra Serif" w:hAnsi="PT Astra Serif"/>
          <w:sz w:val="28"/>
        </w:rPr>
        <w:t xml:space="preserve">_23; </w:t>
      </w:r>
    </w:p>
    <w:p w:rsidR="009E322D" w:rsidRDefault="009E322D" w:rsidP="009E322D">
      <w:pPr>
        <w:ind w:firstLine="567"/>
        <w:jc w:val="both"/>
        <w:rPr>
          <w:rFonts w:ascii="PT Astra Serif" w:hAnsi="PT Astra Serif"/>
          <w:sz w:val="28"/>
        </w:rPr>
      </w:pPr>
      <w:r w:rsidRPr="002F3A88">
        <w:rPr>
          <w:rFonts w:ascii="PT Astra Serif" w:hAnsi="PT Astra Serif"/>
          <w:b/>
          <w:sz w:val="28"/>
        </w:rPr>
        <w:t>15 июня 2023 г.</w:t>
      </w:r>
      <w:r>
        <w:rPr>
          <w:rFonts w:ascii="PT Astra Serif" w:hAnsi="PT Astra Serif"/>
          <w:sz w:val="28"/>
        </w:rPr>
        <w:t xml:space="preserve"> состоится вебинар по онлайн-торговле для крупных компаний (отрасль–любая): https://www.exportcenter.ru/events/ecommerceconsultations/537731/?utm_medium=email&amp;utm_campaign=email_minpromtorg_webinar_online_trade_15_06_23. </w:t>
      </w:r>
    </w:p>
    <w:p w:rsidR="009E322D" w:rsidRDefault="009E322D" w:rsidP="009E322D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РЭЦ на постоянной основе проводит вебинары по вопросам организации экспортной электронной торговли (публикуются на официальном сайте организации:https://www.exportcenter.ru/events/ecommerceconsultations/).</w:t>
      </w:r>
    </w:p>
    <w:p w:rsidR="00A27240" w:rsidRDefault="00A27240" w:rsidP="00A27240">
      <w:pPr>
        <w:tabs>
          <w:tab w:val="left" w:pos="709"/>
        </w:tabs>
        <w:ind w:firstLine="720"/>
        <w:jc w:val="both"/>
        <w:rPr>
          <w:rFonts w:eastAsia="Calibri"/>
          <w:sz w:val="28"/>
          <w:szCs w:val="28"/>
        </w:rPr>
      </w:pPr>
    </w:p>
    <w:p w:rsidR="00A27240" w:rsidRDefault="00A27240" w:rsidP="00A27240">
      <w:pPr>
        <w:tabs>
          <w:tab w:val="left" w:pos="709"/>
        </w:tabs>
        <w:jc w:val="both"/>
        <w:rPr>
          <w:rFonts w:eastAsia="Calibri"/>
          <w:sz w:val="28"/>
          <w:szCs w:val="28"/>
        </w:rPr>
      </w:pPr>
    </w:p>
    <w:p w:rsidR="00F6780B" w:rsidRPr="004F1A78" w:rsidRDefault="00F6780B" w:rsidP="0057229E">
      <w:pPr>
        <w:jc w:val="both"/>
        <w:rPr>
          <w:sz w:val="22"/>
          <w:szCs w:val="22"/>
        </w:rPr>
      </w:pPr>
    </w:p>
    <w:sectPr w:rsidR="00F6780B" w:rsidRPr="004F1A78" w:rsidSect="006510D1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877" w:rsidRDefault="009C1877">
      <w:r>
        <w:separator/>
      </w:r>
    </w:p>
  </w:endnote>
  <w:endnote w:type="continuationSeparator" w:id="0">
    <w:p w:rsidR="009C1877" w:rsidRDefault="009C1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2019378-9BEA-4248-94F2-BA09F1A74D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6CAD0BE-23BD-41CA-8F5E-4CE47FFA4867}"/>
  </w:font>
  <w:font w:name="PT Astra Serif">
    <w:altName w:val="Times New Roman"/>
    <w:charset w:val="01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13E6C65-304E-44EE-903E-0692634827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877" w:rsidRDefault="009C1877">
      <w:r>
        <w:separator/>
      </w:r>
    </w:p>
  </w:footnote>
  <w:footnote w:type="continuationSeparator" w:id="0">
    <w:p w:rsidR="009C1877" w:rsidRDefault="009C1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A6548"/>
    <w:multiLevelType w:val="hybridMultilevel"/>
    <w:tmpl w:val="1EC0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B273C8"/>
    <w:multiLevelType w:val="hybridMultilevel"/>
    <w:tmpl w:val="12361D48"/>
    <w:lvl w:ilvl="0" w:tplc="A9EE87F6">
      <w:start w:val="1"/>
      <w:numFmt w:val="decimal"/>
      <w:lvlText w:val="%1."/>
      <w:lvlJc w:val="left"/>
      <w:pPr>
        <w:ind w:left="9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0"/>
        <w:sz w:val="28"/>
        <w:szCs w:val="28"/>
        <w:lang w:val="ru-RU" w:eastAsia="en-US" w:bidi="ar-SA"/>
      </w:rPr>
    </w:lvl>
    <w:lvl w:ilvl="1" w:tplc="621C4404">
      <w:numFmt w:val="bullet"/>
      <w:lvlText w:val="-"/>
      <w:lvlJc w:val="left"/>
      <w:pPr>
        <w:ind w:left="105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7487984">
      <w:numFmt w:val="bullet"/>
      <w:lvlText w:val="•"/>
      <w:lvlJc w:val="left"/>
      <w:pPr>
        <w:ind w:left="2013" w:hanging="160"/>
      </w:pPr>
      <w:rPr>
        <w:rFonts w:hint="default"/>
        <w:lang w:val="ru-RU" w:eastAsia="en-US" w:bidi="ar-SA"/>
      </w:rPr>
    </w:lvl>
    <w:lvl w:ilvl="3" w:tplc="5C964B0E">
      <w:numFmt w:val="bullet"/>
      <w:lvlText w:val="•"/>
      <w:lvlJc w:val="left"/>
      <w:pPr>
        <w:ind w:left="2966" w:hanging="160"/>
      </w:pPr>
      <w:rPr>
        <w:rFonts w:hint="default"/>
        <w:lang w:val="ru-RU" w:eastAsia="en-US" w:bidi="ar-SA"/>
      </w:rPr>
    </w:lvl>
    <w:lvl w:ilvl="4" w:tplc="CD5011B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AC00206E">
      <w:numFmt w:val="bullet"/>
      <w:lvlText w:val="•"/>
      <w:lvlJc w:val="left"/>
      <w:pPr>
        <w:ind w:left="4873" w:hanging="160"/>
      </w:pPr>
      <w:rPr>
        <w:rFonts w:hint="default"/>
        <w:lang w:val="ru-RU" w:eastAsia="en-US" w:bidi="ar-SA"/>
      </w:rPr>
    </w:lvl>
    <w:lvl w:ilvl="6" w:tplc="5F9C60E8">
      <w:numFmt w:val="bullet"/>
      <w:lvlText w:val="•"/>
      <w:lvlJc w:val="left"/>
      <w:pPr>
        <w:ind w:left="5826" w:hanging="160"/>
      </w:pPr>
      <w:rPr>
        <w:rFonts w:hint="default"/>
        <w:lang w:val="ru-RU" w:eastAsia="en-US" w:bidi="ar-SA"/>
      </w:rPr>
    </w:lvl>
    <w:lvl w:ilvl="7" w:tplc="F80C97BE">
      <w:numFmt w:val="bullet"/>
      <w:lvlText w:val="•"/>
      <w:lvlJc w:val="left"/>
      <w:pPr>
        <w:ind w:left="6780" w:hanging="160"/>
      </w:pPr>
      <w:rPr>
        <w:rFonts w:hint="default"/>
        <w:lang w:val="ru-RU" w:eastAsia="en-US" w:bidi="ar-SA"/>
      </w:rPr>
    </w:lvl>
    <w:lvl w:ilvl="8" w:tplc="E57085F8">
      <w:numFmt w:val="bullet"/>
      <w:lvlText w:val="•"/>
      <w:lvlJc w:val="left"/>
      <w:pPr>
        <w:ind w:left="7733" w:hanging="160"/>
      </w:pPr>
      <w:rPr>
        <w:rFonts w:hint="default"/>
        <w:lang w:val="ru-RU" w:eastAsia="en-US" w:bidi="ar-SA"/>
      </w:rPr>
    </w:lvl>
  </w:abstractNum>
  <w:abstractNum w:abstractNumId="2" w15:restartNumberingAfterBreak="0">
    <w:nsid w:val="75045C12"/>
    <w:multiLevelType w:val="hybridMultilevel"/>
    <w:tmpl w:val="D3F86BA4"/>
    <w:lvl w:ilvl="0" w:tplc="CED20B42">
      <w:numFmt w:val="bullet"/>
      <w:lvlText w:val="-"/>
      <w:lvlJc w:val="left"/>
      <w:pPr>
        <w:ind w:left="16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7"/>
        <w:szCs w:val="27"/>
        <w:lang w:val="ru-RU" w:eastAsia="en-US" w:bidi="ar-SA"/>
      </w:rPr>
    </w:lvl>
    <w:lvl w:ilvl="1" w:tplc="40F43F06">
      <w:numFmt w:val="bullet"/>
      <w:lvlText w:val="•"/>
      <w:lvlJc w:val="left"/>
      <w:pPr>
        <w:ind w:left="1108" w:hanging="279"/>
      </w:pPr>
      <w:rPr>
        <w:rFonts w:hint="default"/>
        <w:lang w:val="ru-RU" w:eastAsia="en-US" w:bidi="ar-SA"/>
      </w:rPr>
    </w:lvl>
    <w:lvl w:ilvl="2" w:tplc="41C465DA">
      <w:numFmt w:val="bullet"/>
      <w:lvlText w:val="•"/>
      <w:lvlJc w:val="left"/>
      <w:pPr>
        <w:ind w:left="2056" w:hanging="279"/>
      </w:pPr>
      <w:rPr>
        <w:rFonts w:hint="default"/>
        <w:lang w:val="ru-RU" w:eastAsia="en-US" w:bidi="ar-SA"/>
      </w:rPr>
    </w:lvl>
    <w:lvl w:ilvl="3" w:tplc="DDB61F4C"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4" w:tplc="2D8C98D6">
      <w:numFmt w:val="bullet"/>
      <w:lvlText w:val="•"/>
      <w:lvlJc w:val="left"/>
      <w:pPr>
        <w:ind w:left="3952" w:hanging="279"/>
      </w:pPr>
      <w:rPr>
        <w:rFonts w:hint="default"/>
        <w:lang w:val="ru-RU" w:eastAsia="en-US" w:bidi="ar-SA"/>
      </w:rPr>
    </w:lvl>
    <w:lvl w:ilvl="5" w:tplc="EB98D0D4">
      <w:numFmt w:val="bullet"/>
      <w:lvlText w:val="•"/>
      <w:lvlJc w:val="left"/>
      <w:pPr>
        <w:ind w:left="4900" w:hanging="279"/>
      </w:pPr>
      <w:rPr>
        <w:rFonts w:hint="default"/>
        <w:lang w:val="ru-RU" w:eastAsia="en-US" w:bidi="ar-SA"/>
      </w:rPr>
    </w:lvl>
    <w:lvl w:ilvl="6" w:tplc="165284A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B15A4C3C">
      <w:numFmt w:val="bullet"/>
      <w:lvlText w:val="•"/>
      <w:lvlJc w:val="left"/>
      <w:pPr>
        <w:ind w:left="6796" w:hanging="279"/>
      </w:pPr>
      <w:rPr>
        <w:rFonts w:hint="default"/>
        <w:lang w:val="ru-RU" w:eastAsia="en-US" w:bidi="ar-SA"/>
      </w:rPr>
    </w:lvl>
    <w:lvl w:ilvl="8" w:tplc="EAB26AC6">
      <w:numFmt w:val="bullet"/>
      <w:lvlText w:val="•"/>
      <w:lvlJc w:val="left"/>
      <w:pPr>
        <w:ind w:left="7744" w:hanging="27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1EF9"/>
    <w:rsid w:val="00004286"/>
    <w:rsid w:val="000104CF"/>
    <w:rsid w:val="000138EA"/>
    <w:rsid w:val="00016241"/>
    <w:rsid w:val="00016ED9"/>
    <w:rsid w:val="000237A8"/>
    <w:rsid w:val="000265B2"/>
    <w:rsid w:val="00026789"/>
    <w:rsid w:val="00027CE2"/>
    <w:rsid w:val="00035DF1"/>
    <w:rsid w:val="000362F0"/>
    <w:rsid w:val="00037951"/>
    <w:rsid w:val="00044297"/>
    <w:rsid w:val="00046438"/>
    <w:rsid w:val="00050183"/>
    <w:rsid w:val="000572EE"/>
    <w:rsid w:val="00063B95"/>
    <w:rsid w:val="0006499E"/>
    <w:rsid w:val="00065862"/>
    <w:rsid w:val="0006588A"/>
    <w:rsid w:val="000760B8"/>
    <w:rsid w:val="0008333B"/>
    <w:rsid w:val="000868DB"/>
    <w:rsid w:val="000A5AF4"/>
    <w:rsid w:val="000A62A1"/>
    <w:rsid w:val="000B2FE7"/>
    <w:rsid w:val="000C0378"/>
    <w:rsid w:val="000C2384"/>
    <w:rsid w:val="000C7119"/>
    <w:rsid w:val="000D05AA"/>
    <w:rsid w:val="000D3108"/>
    <w:rsid w:val="000E5860"/>
    <w:rsid w:val="000F1311"/>
    <w:rsid w:val="000F3886"/>
    <w:rsid w:val="000F3C3B"/>
    <w:rsid w:val="000F4118"/>
    <w:rsid w:val="000F7A12"/>
    <w:rsid w:val="00104799"/>
    <w:rsid w:val="001057C5"/>
    <w:rsid w:val="00111FD4"/>
    <w:rsid w:val="00116445"/>
    <w:rsid w:val="001216A6"/>
    <w:rsid w:val="0012173C"/>
    <w:rsid w:val="001237B8"/>
    <w:rsid w:val="00124D2B"/>
    <w:rsid w:val="00126436"/>
    <w:rsid w:val="00131AD5"/>
    <w:rsid w:val="00137E0B"/>
    <w:rsid w:val="001404C4"/>
    <w:rsid w:val="0014373E"/>
    <w:rsid w:val="001465AB"/>
    <w:rsid w:val="00147B02"/>
    <w:rsid w:val="001641C2"/>
    <w:rsid w:val="00165EBA"/>
    <w:rsid w:val="0017054A"/>
    <w:rsid w:val="00180BFE"/>
    <w:rsid w:val="001817BF"/>
    <w:rsid w:val="00183CE6"/>
    <w:rsid w:val="0019282A"/>
    <w:rsid w:val="00193703"/>
    <w:rsid w:val="00195710"/>
    <w:rsid w:val="001A19E8"/>
    <w:rsid w:val="001B1D52"/>
    <w:rsid w:val="001B7BB8"/>
    <w:rsid w:val="001C1951"/>
    <w:rsid w:val="001D2B33"/>
    <w:rsid w:val="001D58F2"/>
    <w:rsid w:val="001D5F81"/>
    <w:rsid w:val="001F2EE2"/>
    <w:rsid w:val="001F6520"/>
    <w:rsid w:val="00204054"/>
    <w:rsid w:val="00214C81"/>
    <w:rsid w:val="00215022"/>
    <w:rsid w:val="0022019E"/>
    <w:rsid w:val="002240A4"/>
    <w:rsid w:val="00227B3F"/>
    <w:rsid w:val="00230197"/>
    <w:rsid w:val="002400A0"/>
    <w:rsid w:val="00241B6B"/>
    <w:rsid w:val="0024237A"/>
    <w:rsid w:val="0024251A"/>
    <w:rsid w:val="00247109"/>
    <w:rsid w:val="00254B86"/>
    <w:rsid w:val="002917DC"/>
    <w:rsid w:val="002A11BC"/>
    <w:rsid w:val="002A22D2"/>
    <w:rsid w:val="002A7122"/>
    <w:rsid w:val="002B5412"/>
    <w:rsid w:val="002C4A51"/>
    <w:rsid w:val="002C78A5"/>
    <w:rsid w:val="002D4571"/>
    <w:rsid w:val="002D6FA8"/>
    <w:rsid w:val="002E1216"/>
    <w:rsid w:val="002E307B"/>
    <w:rsid w:val="002E3AD4"/>
    <w:rsid w:val="002F3A88"/>
    <w:rsid w:val="002F5B25"/>
    <w:rsid w:val="00305F74"/>
    <w:rsid w:val="00310DF4"/>
    <w:rsid w:val="00311A2A"/>
    <w:rsid w:val="00315700"/>
    <w:rsid w:val="00320721"/>
    <w:rsid w:val="003368DB"/>
    <w:rsid w:val="00340E85"/>
    <w:rsid w:val="0034582A"/>
    <w:rsid w:val="00347429"/>
    <w:rsid w:val="003545BB"/>
    <w:rsid w:val="0035606F"/>
    <w:rsid w:val="0036331E"/>
    <w:rsid w:val="003929AC"/>
    <w:rsid w:val="003A68AF"/>
    <w:rsid w:val="003B6026"/>
    <w:rsid w:val="003C47EF"/>
    <w:rsid w:val="003D76D2"/>
    <w:rsid w:val="003E2B00"/>
    <w:rsid w:val="003E38E6"/>
    <w:rsid w:val="003F6175"/>
    <w:rsid w:val="003F773C"/>
    <w:rsid w:val="00411385"/>
    <w:rsid w:val="00412BFD"/>
    <w:rsid w:val="00414AD5"/>
    <w:rsid w:val="00415191"/>
    <w:rsid w:val="0042412C"/>
    <w:rsid w:val="00440B7F"/>
    <w:rsid w:val="00441A07"/>
    <w:rsid w:val="0044775E"/>
    <w:rsid w:val="004517C9"/>
    <w:rsid w:val="00452A73"/>
    <w:rsid w:val="004530D5"/>
    <w:rsid w:val="00454477"/>
    <w:rsid w:val="0046565F"/>
    <w:rsid w:val="00465F30"/>
    <w:rsid w:val="0046691D"/>
    <w:rsid w:val="0047072F"/>
    <w:rsid w:val="00471CF9"/>
    <w:rsid w:val="00471D91"/>
    <w:rsid w:val="00472B25"/>
    <w:rsid w:val="00474B88"/>
    <w:rsid w:val="00475411"/>
    <w:rsid w:val="004759A4"/>
    <w:rsid w:val="00475E5E"/>
    <w:rsid w:val="00485B57"/>
    <w:rsid w:val="00493571"/>
    <w:rsid w:val="004A1564"/>
    <w:rsid w:val="004A55F1"/>
    <w:rsid w:val="004A6460"/>
    <w:rsid w:val="004B22B6"/>
    <w:rsid w:val="004C37AC"/>
    <w:rsid w:val="004C43A1"/>
    <w:rsid w:val="004D1DEB"/>
    <w:rsid w:val="004D64FD"/>
    <w:rsid w:val="004E42E6"/>
    <w:rsid w:val="004F04FE"/>
    <w:rsid w:val="004F1A78"/>
    <w:rsid w:val="005029BC"/>
    <w:rsid w:val="00504EC1"/>
    <w:rsid w:val="00505DF3"/>
    <w:rsid w:val="00512900"/>
    <w:rsid w:val="0051422F"/>
    <w:rsid w:val="005142F4"/>
    <w:rsid w:val="005165C2"/>
    <w:rsid w:val="00527062"/>
    <w:rsid w:val="00541AF5"/>
    <w:rsid w:val="00541DE1"/>
    <w:rsid w:val="005552F0"/>
    <w:rsid w:val="0057229E"/>
    <w:rsid w:val="005846D3"/>
    <w:rsid w:val="00590DE9"/>
    <w:rsid w:val="00595AC7"/>
    <w:rsid w:val="005B12C4"/>
    <w:rsid w:val="005C2B5A"/>
    <w:rsid w:val="005D5844"/>
    <w:rsid w:val="005E0E02"/>
    <w:rsid w:val="005E3E68"/>
    <w:rsid w:val="005E4780"/>
    <w:rsid w:val="005E72D7"/>
    <w:rsid w:val="005E7756"/>
    <w:rsid w:val="005F54F0"/>
    <w:rsid w:val="005F6BF4"/>
    <w:rsid w:val="005F7E04"/>
    <w:rsid w:val="00602307"/>
    <w:rsid w:val="00602507"/>
    <w:rsid w:val="00602601"/>
    <w:rsid w:val="0060340E"/>
    <w:rsid w:val="00620276"/>
    <w:rsid w:val="00625FE3"/>
    <w:rsid w:val="006310EB"/>
    <w:rsid w:val="00634D2D"/>
    <w:rsid w:val="0063720C"/>
    <w:rsid w:val="00641542"/>
    <w:rsid w:val="00641747"/>
    <w:rsid w:val="006463FD"/>
    <w:rsid w:val="006510D1"/>
    <w:rsid w:val="00660B34"/>
    <w:rsid w:val="00665BF7"/>
    <w:rsid w:val="0066747B"/>
    <w:rsid w:val="00684EBD"/>
    <w:rsid w:val="006A6011"/>
    <w:rsid w:val="006A6057"/>
    <w:rsid w:val="006A6708"/>
    <w:rsid w:val="006A7DAF"/>
    <w:rsid w:val="006B1B36"/>
    <w:rsid w:val="006B7122"/>
    <w:rsid w:val="006C1DAF"/>
    <w:rsid w:val="006D1474"/>
    <w:rsid w:val="006D3328"/>
    <w:rsid w:val="006D56A8"/>
    <w:rsid w:val="006F3845"/>
    <w:rsid w:val="00710591"/>
    <w:rsid w:val="0071396E"/>
    <w:rsid w:val="007149C4"/>
    <w:rsid w:val="007210A9"/>
    <w:rsid w:val="00730F58"/>
    <w:rsid w:val="00741D08"/>
    <w:rsid w:val="00741F26"/>
    <w:rsid w:val="0074661B"/>
    <w:rsid w:val="00763DB4"/>
    <w:rsid w:val="00774570"/>
    <w:rsid w:val="00776684"/>
    <w:rsid w:val="00785AE0"/>
    <w:rsid w:val="007A17D2"/>
    <w:rsid w:val="007B1F84"/>
    <w:rsid w:val="007B761E"/>
    <w:rsid w:val="007C2932"/>
    <w:rsid w:val="007C41DA"/>
    <w:rsid w:val="007D693F"/>
    <w:rsid w:val="007E2959"/>
    <w:rsid w:val="007E3B31"/>
    <w:rsid w:val="007E55CE"/>
    <w:rsid w:val="007E7584"/>
    <w:rsid w:val="007E773E"/>
    <w:rsid w:val="007E78F2"/>
    <w:rsid w:val="007F0C00"/>
    <w:rsid w:val="007F29EC"/>
    <w:rsid w:val="007F341A"/>
    <w:rsid w:val="00801C4E"/>
    <w:rsid w:val="008028B6"/>
    <w:rsid w:val="0081585D"/>
    <w:rsid w:val="00827289"/>
    <w:rsid w:val="00834F8B"/>
    <w:rsid w:val="00837266"/>
    <w:rsid w:val="00851773"/>
    <w:rsid w:val="00851F77"/>
    <w:rsid w:val="00855E41"/>
    <w:rsid w:val="00875E7A"/>
    <w:rsid w:val="008861F7"/>
    <w:rsid w:val="00895D6B"/>
    <w:rsid w:val="008A02D7"/>
    <w:rsid w:val="008A659B"/>
    <w:rsid w:val="008B64A0"/>
    <w:rsid w:val="008C3632"/>
    <w:rsid w:val="008C3BDF"/>
    <w:rsid w:val="008C4BF6"/>
    <w:rsid w:val="008C7189"/>
    <w:rsid w:val="008D3243"/>
    <w:rsid w:val="008D41B7"/>
    <w:rsid w:val="008E1C9F"/>
    <w:rsid w:val="008E752E"/>
    <w:rsid w:val="008F1611"/>
    <w:rsid w:val="008F5369"/>
    <w:rsid w:val="009164A2"/>
    <w:rsid w:val="00916E34"/>
    <w:rsid w:val="009414F2"/>
    <w:rsid w:val="00942727"/>
    <w:rsid w:val="009442A9"/>
    <w:rsid w:val="00945C55"/>
    <w:rsid w:val="0095774D"/>
    <w:rsid w:val="009757F2"/>
    <w:rsid w:val="00983091"/>
    <w:rsid w:val="00987E09"/>
    <w:rsid w:val="00991083"/>
    <w:rsid w:val="009931B8"/>
    <w:rsid w:val="009A66F7"/>
    <w:rsid w:val="009B53C7"/>
    <w:rsid w:val="009B65D9"/>
    <w:rsid w:val="009C1877"/>
    <w:rsid w:val="009E322D"/>
    <w:rsid w:val="009E500C"/>
    <w:rsid w:val="009E60EC"/>
    <w:rsid w:val="009F12BD"/>
    <w:rsid w:val="00A00472"/>
    <w:rsid w:val="00A017DD"/>
    <w:rsid w:val="00A0333D"/>
    <w:rsid w:val="00A06A77"/>
    <w:rsid w:val="00A10655"/>
    <w:rsid w:val="00A116CB"/>
    <w:rsid w:val="00A164EE"/>
    <w:rsid w:val="00A27240"/>
    <w:rsid w:val="00A40D35"/>
    <w:rsid w:val="00A417A5"/>
    <w:rsid w:val="00A42F3E"/>
    <w:rsid w:val="00A605F2"/>
    <w:rsid w:val="00A668B8"/>
    <w:rsid w:val="00A75A92"/>
    <w:rsid w:val="00A8175E"/>
    <w:rsid w:val="00A8342D"/>
    <w:rsid w:val="00A840A1"/>
    <w:rsid w:val="00A87046"/>
    <w:rsid w:val="00A90704"/>
    <w:rsid w:val="00A918EF"/>
    <w:rsid w:val="00AA5A95"/>
    <w:rsid w:val="00AA78C7"/>
    <w:rsid w:val="00AB102A"/>
    <w:rsid w:val="00AB2363"/>
    <w:rsid w:val="00AB25D1"/>
    <w:rsid w:val="00AB267A"/>
    <w:rsid w:val="00AC0AC0"/>
    <w:rsid w:val="00AC1D81"/>
    <w:rsid w:val="00AC4F01"/>
    <w:rsid w:val="00AC577F"/>
    <w:rsid w:val="00AD16E2"/>
    <w:rsid w:val="00AD34C0"/>
    <w:rsid w:val="00AD424E"/>
    <w:rsid w:val="00AD64C2"/>
    <w:rsid w:val="00AE4CFE"/>
    <w:rsid w:val="00AE5DEF"/>
    <w:rsid w:val="00AE6626"/>
    <w:rsid w:val="00AF07F6"/>
    <w:rsid w:val="00AF1725"/>
    <w:rsid w:val="00AF4E08"/>
    <w:rsid w:val="00B04AB1"/>
    <w:rsid w:val="00B11FD5"/>
    <w:rsid w:val="00B13964"/>
    <w:rsid w:val="00B15FA8"/>
    <w:rsid w:val="00B168FC"/>
    <w:rsid w:val="00B320F5"/>
    <w:rsid w:val="00B35BB4"/>
    <w:rsid w:val="00B36FF5"/>
    <w:rsid w:val="00B40F98"/>
    <w:rsid w:val="00B43807"/>
    <w:rsid w:val="00B52053"/>
    <w:rsid w:val="00B57808"/>
    <w:rsid w:val="00B61776"/>
    <w:rsid w:val="00B63F5F"/>
    <w:rsid w:val="00B7516E"/>
    <w:rsid w:val="00B810C1"/>
    <w:rsid w:val="00B81212"/>
    <w:rsid w:val="00B81434"/>
    <w:rsid w:val="00B847A8"/>
    <w:rsid w:val="00B9399F"/>
    <w:rsid w:val="00BA5B23"/>
    <w:rsid w:val="00BC2FEC"/>
    <w:rsid w:val="00BC3AE3"/>
    <w:rsid w:val="00BD110D"/>
    <w:rsid w:val="00BD24E0"/>
    <w:rsid w:val="00BE0003"/>
    <w:rsid w:val="00BF457D"/>
    <w:rsid w:val="00C24112"/>
    <w:rsid w:val="00C270B9"/>
    <w:rsid w:val="00C32608"/>
    <w:rsid w:val="00C33C6F"/>
    <w:rsid w:val="00C35738"/>
    <w:rsid w:val="00C40BFD"/>
    <w:rsid w:val="00C42B7F"/>
    <w:rsid w:val="00C47174"/>
    <w:rsid w:val="00C5249B"/>
    <w:rsid w:val="00C53D09"/>
    <w:rsid w:val="00C56603"/>
    <w:rsid w:val="00C61764"/>
    <w:rsid w:val="00C63EFB"/>
    <w:rsid w:val="00C921CC"/>
    <w:rsid w:val="00C92357"/>
    <w:rsid w:val="00C96DB5"/>
    <w:rsid w:val="00C9730A"/>
    <w:rsid w:val="00CA38B1"/>
    <w:rsid w:val="00CA4AF5"/>
    <w:rsid w:val="00CA59E1"/>
    <w:rsid w:val="00CB1F8C"/>
    <w:rsid w:val="00CB4347"/>
    <w:rsid w:val="00CC25D0"/>
    <w:rsid w:val="00CC2C22"/>
    <w:rsid w:val="00CD207B"/>
    <w:rsid w:val="00CD3F51"/>
    <w:rsid w:val="00CD4B18"/>
    <w:rsid w:val="00CE12BD"/>
    <w:rsid w:val="00CE1414"/>
    <w:rsid w:val="00CE43FF"/>
    <w:rsid w:val="00CE4ED9"/>
    <w:rsid w:val="00CF1393"/>
    <w:rsid w:val="00CF5265"/>
    <w:rsid w:val="00D01137"/>
    <w:rsid w:val="00D34804"/>
    <w:rsid w:val="00D3574F"/>
    <w:rsid w:val="00D40DE6"/>
    <w:rsid w:val="00D4591C"/>
    <w:rsid w:val="00D50B6A"/>
    <w:rsid w:val="00D51B0E"/>
    <w:rsid w:val="00D53014"/>
    <w:rsid w:val="00D53EFE"/>
    <w:rsid w:val="00D54B4D"/>
    <w:rsid w:val="00D60FE4"/>
    <w:rsid w:val="00D67792"/>
    <w:rsid w:val="00D733CD"/>
    <w:rsid w:val="00D770E2"/>
    <w:rsid w:val="00D80B4F"/>
    <w:rsid w:val="00D82614"/>
    <w:rsid w:val="00D82B0D"/>
    <w:rsid w:val="00D92DF7"/>
    <w:rsid w:val="00DA78A6"/>
    <w:rsid w:val="00DC53F0"/>
    <w:rsid w:val="00DD523F"/>
    <w:rsid w:val="00DF0DD0"/>
    <w:rsid w:val="00DF1F3B"/>
    <w:rsid w:val="00DF244F"/>
    <w:rsid w:val="00DF2528"/>
    <w:rsid w:val="00E02DB9"/>
    <w:rsid w:val="00E17DE6"/>
    <w:rsid w:val="00E23922"/>
    <w:rsid w:val="00E245A9"/>
    <w:rsid w:val="00E358EA"/>
    <w:rsid w:val="00E64054"/>
    <w:rsid w:val="00E65454"/>
    <w:rsid w:val="00E66518"/>
    <w:rsid w:val="00E6651C"/>
    <w:rsid w:val="00E722EE"/>
    <w:rsid w:val="00E85262"/>
    <w:rsid w:val="00E87BBC"/>
    <w:rsid w:val="00E94EAD"/>
    <w:rsid w:val="00E97431"/>
    <w:rsid w:val="00EA6134"/>
    <w:rsid w:val="00EB57A1"/>
    <w:rsid w:val="00ED6CBB"/>
    <w:rsid w:val="00ED6DE8"/>
    <w:rsid w:val="00EE6640"/>
    <w:rsid w:val="00EF31ED"/>
    <w:rsid w:val="00EF3882"/>
    <w:rsid w:val="00F01E71"/>
    <w:rsid w:val="00F02B1B"/>
    <w:rsid w:val="00F10268"/>
    <w:rsid w:val="00F15464"/>
    <w:rsid w:val="00F20D0A"/>
    <w:rsid w:val="00F2198E"/>
    <w:rsid w:val="00F3144A"/>
    <w:rsid w:val="00F34A81"/>
    <w:rsid w:val="00F3603C"/>
    <w:rsid w:val="00F6252B"/>
    <w:rsid w:val="00F65840"/>
    <w:rsid w:val="00F6780B"/>
    <w:rsid w:val="00F77385"/>
    <w:rsid w:val="00F907BD"/>
    <w:rsid w:val="00F969F4"/>
    <w:rsid w:val="00FA077A"/>
    <w:rsid w:val="00FA0A9D"/>
    <w:rsid w:val="00FA12F5"/>
    <w:rsid w:val="00FB39E5"/>
    <w:rsid w:val="00FC235E"/>
    <w:rsid w:val="00FC5DEA"/>
    <w:rsid w:val="00FC71CF"/>
    <w:rsid w:val="00FD09C4"/>
    <w:rsid w:val="00FD279E"/>
    <w:rsid w:val="00FD35F7"/>
    <w:rsid w:val="00FE024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64320CE-6696-448A-93C3-A8FF3CB58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791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2</cp:revision>
  <cp:lastPrinted>2020-12-30T07:10:00Z</cp:lastPrinted>
  <dcterms:created xsi:type="dcterms:W3CDTF">2023-06-05T05:49:00Z</dcterms:created>
  <dcterms:modified xsi:type="dcterms:W3CDTF">2023-06-05T05:49:00Z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