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7E15" w:rsidRDefault="00E942FE" w:rsidP="00E942FE">
      <w:pPr>
        <w:spacing w:line="276" w:lineRule="auto"/>
        <w:ind w:firstLine="993"/>
        <w:jc w:val="center"/>
        <w:rPr>
          <w:b/>
          <w:sz w:val="28"/>
          <w:szCs w:val="28"/>
        </w:rPr>
      </w:pPr>
      <w:r w:rsidRPr="00E942FE">
        <w:rPr>
          <w:b/>
          <w:sz w:val="28"/>
          <w:szCs w:val="28"/>
        </w:rPr>
        <w:t>«Мой экспорт»</w:t>
      </w:r>
    </w:p>
    <w:p w:rsidR="00E942FE" w:rsidRPr="00732485" w:rsidRDefault="00E942FE" w:rsidP="00E942FE">
      <w:pPr>
        <w:spacing w:line="276" w:lineRule="auto"/>
        <w:ind w:firstLine="993"/>
        <w:jc w:val="center"/>
        <w:rPr>
          <w:b/>
          <w:sz w:val="28"/>
          <w:szCs w:val="28"/>
        </w:rPr>
      </w:pPr>
      <w:bookmarkStart w:id="0" w:name="_GoBack"/>
      <w:bookmarkEnd w:id="0"/>
    </w:p>
    <w:p w:rsidR="00732485" w:rsidRDefault="00732485" w:rsidP="00732485">
      <w:pPr>
        <w:jc w:val="both"/>
        <w:rPr>
          <w:sz w:val="28"/>
          <w:szCs w:val="28"/>
        </w:rPr>
      </w:pPr>
      <w:r w:rsidRPr="00732485">
        <w:rPr>
          <w:sz w:val="28"/>
          <w:szCs w:val="28"/>
        </w:rPr>
        <w:t xml:space="preserve">            </w:t>
      </w:r>
      <w:r w:rsidR="00763EC9">
        <w:rPr>
          <w:sz w:val="28"/>
          <w:szCs w:val="28"/>
        </w:rPr>
        <w:t>В рамках реализации национального проекта «Международная кооперация и экспорт»,</w:t>
      </w:r>
      <w:r w:rsidR="00C00D66">
        <w:rPr>
          <w:sz w:val="28"/>
          <w:szCs w:val="28"/>
        </w:rPr>
        <w:t xml:space="preserve"> направленного на увеличение не</w:t>
      </w:r>
      <w:r w:rsidR="00763EC9">
        <w:rPr>
          <w:sz w:val="28"/>
          <w:szCs w:val="28"/>
        </w:rPr>
        <w:t xml:space="preserve">сырьевого неэнергетического экспорта, АО «Российский экспортный центр» запустил цифровую платформу «Мой </w:t>
      </w:r>
      <w:r w:rsidR="00E942FE">
        <w:rPr>
          <w:sz w:val="28"/>
          <w:szCs w:val="28"/>
        </w:rPr>
        <w:t>экспорт» -</w:t>
      </w:r>
      <w:r w:rsidR="00763EC9">
        <w:rPr>
          <w:sz w:val="28"/>
          <w:szCs w:val="28"/>
        </w:rPr>
        <w:t xml:space="preserve"> комплексную программу, обеспечивающую бизнесу онлайн-доступ к государственным и иным услугам, а также выход на зарубежные рынки. </w:t>
      </w:r>
    </w:p>
    <w:p w:rsidR="00E942FE" w:rsidRPr="0092628C" w:rsidRDefault="00763EC9" w:rsidP="00E942FE">
      <w:pPr>
        <w:jc w:val="both"/>
        <w:rPr>
          <w:rFonts w:eastAsia="Calibri"/>
          <w:sz w:val="24"/>
          <w:szCs w:val="24"/>
          <w:lang w:eastAsia="en-US"/>
        </w:rPr>
      </w:pPr>
      <w:r>
        <w:rPr>
          <w:sz w:val="28"/>
          <w:szCs w:val="28"/>
        </w:rPr>
        <w:t xml:space="preserve">           </w:t>
      </w:r>
    </w:p>
    <w:p w:rsidR="0092628C" w:rsidRPr="0092628C" w:rsidRDefault="0092628C" w:rsidP="0092628C">
      <w:pPr>
        <w:rPr>
          <w:rFonts w:eastAsia="Calibri"/>
          <w:sz w:val="24"/>
          <w:szCs w:val="24"/>
          <w:lang w:eastAsia="en-US"/>
        </w:rPr>
      </w:pPr>
    </w:p>
    <w:sectPr w:rsidR="0092628C" w:rsidRPr="0092628C" w:rsidSect="002E1216">
      <w:pgSz w:w="11906" w:h="16838"/>
      <w:pgMar w:top="1134" w:right="567" w:bottom="1134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1A43" w:rsidRDefault="00BD1A43">
      <w:r>
        <w:separator/>
      </w:r>
    </w:p>
  </w:endnote>
  <w:endnote w:type="continuationSeparator" w:id="0">
    <w:p w:rsidR="00BD1A43" w:rsidRDefault="00BD1A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6ADC992F-D477-45E0-AB65-86547B3A82AB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80703990-CF16-4CD3-AFEB-C61F6685377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18DC28F1-81A6-4B10-896C-4390D3B2FE1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1A43" w:rsidRDefault="00BD1A43">
      <w:r>
        <w:separator/>
      </w:r>
    </w:p>
  </w:footnote>
  <w:footnote w:type="continuationSeparator" w:id="0">
    <w:p w:rsidR="00BD1A43" w:rsidRDefault="00BD1A4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6248"/>
    <w:rsid w:val="00001150"/>
    <w:rsid w:val="00004286"/>
    <w:rsid w:val="0000619E"/>
    <w:rsid w:val="000138EA"/>
    <w:rsid w:val="000572EE"/>
    <w:rsid w:val="00063B95"/>
    <w:rsid w:val="0008333B"/>
    <w:rsid w:val="000D05AA"/>
    <w:rsid w:val="000E0E6C"/>
    <w:rsid w:val="000F3886"/>
    <w:rsid w:val="001260D5"/>
    <w:rsid w:val="00126436"/>
    <w:rsid w:val="001465AB"/>
    <w:rsid w:val="001A4B2C"/>
    <w:rsid w:val="001B1D52"/>
    <w:rsid w:val="001B6722"/>
    <w:rsid w:val="001B7BB8"/>
    <w:rsid w:val="001C0059"/>
    <w:rsid w:val="001C28BF"/>
    <w:rsid w:val="001D2B33"/>
    <w:rsid w:val="001D5F81"/>
    <w:rsid w:val="001D6248"/>
    <w:rsid w:val="001F2EE2"/>
    <w:rsid w:val="00215022"/>
    <w:rsid w:val="0025031D"/>
    <w:rsid w:val="00254D62"/>
    <w:rsid w:val="00271DE7"/>
    <w:rsid w:val="00285D96"/>
    <w:rsid w:val="002A11BC"/>
    <w:rsid w:val="002A22D2"/>
    <w:rsid w:val="002A7122"/>
    <w:rsid w:val="002B7432"/>
    <w:rsid w:val="002D1294"/>
    <w:rsid w:val="002D4571"/>
    <w:rsid w:val="002E1216"/>
    <w:rsid w:val="002F5B25"/>
    <w:rsid w:val="002F5BC0"/>
    <w:rsid w:val="00304BC7"/>
    <w:rsid w:val="00310DF4"/>
    <w:rsid w:val="00313E23"/>
    <w:rsid w:val="003179FE"/>
    <w:rsid w:val="00321F63"/>
    <w:rsid w:val="00340E85"/>
    <w:rsid w:val="003545BB"/>
    <w:rsid w:val="0035606F"/>
    <w:rsid w:val="00362FC2"/>
    <w:rsid w:val="0039235E"/>
    <w:rsid w:val="003A79BD"/>
    <w:rsid w:val="003E35AE"/>
    <w:rsid w:val="003F21E6"/>
    <w:rsid w:val="004040AF"/>
    <w:rsid w:val="004046BB"/>
    <w:rsid w:val="00411385"/>
    <w:rsid w:val="00415191"/>
    <w:rsid w:val="00440B7F"/>
    <w:rsid w:val="00447962"/>
    <w:rsid w:val="0046565F"/>
    <w:rsid w:val="004A55F1"/>
    <w:rsid w:val="004A6460"/>
    <w:rsid w:val="004B22B6"/>
    <w:rsid w:val="004C2CCD"/>
    <w:rsid w:val="004E7EB6"/>
    <w:rsid w:val="004F25F9"/>
    <w:rsid w:val="004F53AF"/>
    <w:rsid w:val="005029BC"/>
    <w:rsid w:val="00511D9F"/>
    <w:rsid w:val="005142F4"/>
    <w:rsid w:val="00526343"/>
    <w:rsid w:val="00541AF5"/>
    <w:rsid w:val="00541DE1"/>
    <w:rsid w:val="005552F0"/>
    <w:rsid w:val="00566016"/>
    <w:rsid w:val="00573A48"/>
    <w:rsid w:val="00573E31"/>
    <w:rsid w:val="005846D3"/>
    <w:rsid w:val="00590DE9"/>
    <w:rsid w:val="00595BF7"/>
    <w:rsid w:val="005B12C4"/>
    <w:rsid w:val="005B6880"/>
    <w:rsid w:val="005C2B5A"/>
    <w:rsid w:val="005D0318"/>
    <w:rsid w:val="005E3E68"/>
    <w:rsid w:val="005E5B5C"/>
    <w:rsid w:val="005F7E04"/>
    <w:rsid w:val="0060340E"/>
    <w:rsid w:val="00624437"/>
    <w:rsid w:val="0063720C"/>
    <w:rsid w:val="00641542"/>
    <w:rsid w:val="00641747"/>
    <w:rsid w:val="00660B34"/>
    <w:rsid w:val="00665BF7"/>
    <w:rsid w:val="0066747B"/>
    <w:rsid w:val="00667E15"/>
    <w:rsid w:val="00675227"/>
    <w:rsid w:val="006A7DAF"/>
    <w:rsid w:val="006B1B36"/>
    <w:rsid w:val="006C1DAF"/>
    <w:rsid w:val="006C1F92"/>
    <w:rsid w:val="006D2B1C"/>
    <w:rsid w:val="006D7750"/>
    <w:rsid w:val="006E79C1"/>
    <w:rsid w:val="006F3845"/>
    <w:rsid w:val="0071396E"/>
    <w:rsid w:val="00720E7B"/>
    <w:rsid w:val="00721597"/>
    <w:rsid w:val="00732485"/>
    <w:rsid w:val="0074661B"/>
    <w:rsid w:val="00763EC9"/>
    <w:rsid w:val="00785AE0"/>
    <w:rsid w:val="007B1F84"/>
    <w:rsid w:val="007B36DF"/>
    <w:rsid w:val="007B761E"/>
    <w:rsid w:val="007E3B31"/>
    <w:rsid w:val="007E55CE"/>
    <w:rsid w:val="007E6D06"/>
    <w:rsid w:val="007F29EC"/>
    <w:rsid w:val="00834F8B"/>
    <w:rsid w:val="00845504"/>
    <w:rsid w:val="00845C7F"/>
    <w:rsid w:val="00851F77"/>
    <w:rsid w:val="00854246"/>
    <w:rsid w:val="00856D3C"/>
    <w:rsid w:val="00874B47"/>
    <w:rsid w:val="00882270"/>
    <w:rsid w:val="00884458"/>
    <w:rsid w:val="008861F7"/>
    <w:rsid w:val="008A02D7"/>
    <w:rsid w:val="008C76CE"/>
    <w:rsid w:val="008D3A2F"/>
    <w:rsid w:val="008F5369"/>
    <w:rsid w:val="0092628C"/>
    <w:rsid w:val="009400AF"/>
    <w:rsid w:val="009451BE"/>
    <w:rsid w:val="00945C55"/>
    <w:rsid w:val="00966FB1"/>
    <w:rsid w:val="009757F2"/>
    <w:rsid w:val="00983091"/>
    <w:rsid w:val="009A66F7"/>
    <w:rsid w:val="009E60EC"/>
    <w:rsid w:val="009F12BD"/>
    <w:rsid w:val="00A00472"/>
    <w:rsid w:val="00A017DD"/>
    <w:rsid w:val="00A0333D"/>
    <w:rsid w:val="00A06A77"/>
    <w:rsid w:val="00A116CB"/>
    <w:rsid w:val="00A13FB4"/>
    <w:rsid w:val="00A417A5"/>
    <w:rsid w:val="00A605F2"/>
    <w:rsid w:val="00A668B8"/>
    <w:rsid w:val="00A840A1"/>
    <w:rsid w:val="00A87046"/>
    <w:rsid w:val="00AB2363"/>
    <w:rsid w:val="00AB25D1"/>
    <w:rsid w:val="00AC0AC0"/>
    <w:rsid w:val="00AC29F4"/>
    <w:rsid w:val="00AD424E"/>
    <w:rsid w:val="00AF07F6"/>
    <w:rsid w:val="00AF4E08"/>
    <w:rsid w:val="00B36FF5"/>
    <w:rsid w:val="00B43807"/>
    <w:rsid w:val="00B52053"/>
    <w:rsid w:val="00B64A71"/>
    <w:rsid w:val="00B71901"/>
    <w:rsid w:val="00B7516E"/>
    <w:rsid w:val="00B810C1"/>
    <w:rsid w:val="00B867C1"/>
    <w:rsid w:val="00B93598"/>
    <w:rsid w:val="00B9399F"/>
    <w:rsid w:val="00B94316"/>
    <w:rsid w:val="00BA486B"/>
    <w:rsid w:val="00BC2FEC"/>
    <w:rsid w:val="00BD1A43"/>
    <w:rsid w:val="00BE0003"/>
    <w:rsid w:val="00BE6E78"/>
    <w:rsid w:val="00BF3A1E"/>
    <w:rsid w:val="00C00D66"/>
    <w:rsid w:val="00C032C6"/>
    <w:rsid w:val="00C0364C"/>
    <w:rsid w:val="00C33C6F"/>
    <w:rsid w:val="00C5249B"/>
    <w:rsid w:val="00C5746F"/>
    <w:rsid w:val="00C921CC"/>
    <w:rsid w:val="00C92357"/>
    <w:rsid w:val="00C9730A"/>
    <w:rsid w:val="00CA15C5"/>
    <w:rsid w:val="00CC6697"/>
    <w:rsid w:val="00CD422D"/>
    <w:rsid w:val="00CE4BF9"/>
    <w:rsid w:val="00CE5A83"/>
    <w:rsid w:val="00CF0415"/>
    <w:rsid w:val="00D1426F"/>
    <w:rsid w:val="00D22997"/>
    <w:rsid w:val="00D308E9"/>
    <w:rsid w:val="00D3574F"/>
    <w:rsid w:val="00D51B0E"/>
    <w:rsid w:val="00D560B1"/>
    <w:rsid w:val="00D67792"/>
    <w:rsid w:val="00D82614"/>
    <w:rsid w:val="00DA1CA0"/>
    <w:rsid w:val="00DF0BD8"/>
    <w:rsid w:val="00DF0DD0"/>
    <w:rsid w:val="00DF1F3B"/>
    <w:rsid w:val="00E02AEF"/>
    <w:rsid w:val="00E02DB9"/>
    <w:rsid w:val="00E17DE6"/>
    <w:rsid w:val="00E55520"/>
    <w:rsid w:val="00E64054"/>
    <w:rsid w:val="00E6492F"/>
    <w:rsid w:val="00E65454"/>
    <w:rsid w:val="00E72A48"/>
    <w:rsid w:val="00E766DA"/>
    <w:rsid w:val="00E942FE"/>
    <w:rsid w:val="00EA0D53"/>
    <w:rsid w:val="00EB156D"/>
    <w:rsid w:val="00EB2C7B"/>
    <w:rsid w:val="00EB57A1"/>
    <w:rsid w:val="00EC70A7"/>
    <w:rsid w:val="00ED6CBB"/>
    <w:rsid w:val="00ED6DE8"/>
    <w:rsid w:val="00EE01EC"/>
    <w:rsid w:val="00EF2DFA"/>
    <w:rsid w:val="00F3603C"/>
    <w:rsid w:val="00F67B48"/>
    <w:rsid w:val="00F77385"/>
    <w:rsid w:val="00F77923"/>
    <w:rsid w:val="00F84275"/>
    <w:rsid w:val="00F924AC"/>
    <w:rsid w:val="00FA077A"/>
    <w:rsid w:val="00FA12F5"/>
    <w:rsid w:val="00FC235E"/>
    <w:rsid w:val="00FC3C25"/>
    <w:rsid w:val="00FC5DEA"/>
    <w:rsid w:val="00FC71CF"/>
    <w:rsid w:val="00FD279E"/>
    <w:rsid w:val="00FE10AF"/>
    <w:rsid w:val="00FF68BD"/>
    <w:rsid w:val="00FF6AE8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10F2D038-E683-44AB-AEBD-CEE803E9F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F36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3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2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hmetzyanova_DR\AppData\Local\Microsoft\Windows\Temporary%20Internet%20Files\Content.IE5\PHWDA10W\&#1073;&#1083;&#1072;&#1085;&#1082;_&#1087;&#1080;&#1089;&#1100;&#1084;&#1072;%5b2%5d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FA3382-8C5E-46F6-B5AC-086383AD30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бланк_письма[2]</Template>
  <TotalTime>0</TotalTime>
  <Pages>1</Pages>
  <Words>58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394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creator>Ахметзянова</dc:creator>
  <cp:lastModifiedBy>user</cp:lastModifiedBy>
  <cp:revision>2</cp:revision>
  <cp:lastPrinted>2014-09-23T12:54:00Z</cp:lastPrinted>
  <dcterms:created xsi:type="dcterms:W3CDTF">2023-07-19T05:17:00Z</dcterms:created>
  <dcterms:modified xsi:type="dcterms:W3CDTF">2023-07-19T05:17:00Z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