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CF7" w:rsidRDefault="00D63518" w:rsidP="006A25A9">
      <w:pPr>
        <w:shd w:val="clear" w:color="auto" w:fill="FFFFFF"/>
        <w:ind w:right="29" w:firstLine="709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«Дни ритейла в Сибири»</w:t>
      </w:r>
    </w:p>
    <w:p w:rsidR="00D63518" w:rsidRDefault="00D63518" w:rsidP="006A25A9">
      <w:pPr>
        <w:shd w:val="clear" w:color="auto" w:fill="FFFFFF"/>
        <w:ind w:right="29" w:firstLine="709"/>
        <w:jc w:val="center"/>
        <w:rPr>
          <w:b/>
          <w:sz w:val="28"/>
          <w:szCs w:val="28"/>
        </w:rPr>
      </w:pPr>
    </w:p>
    <w:p w:rsidR="00103A30" w:rsidRDefault="00103A30" w:rsidP="009E0EE9">
      <w:pPr>
        <w:spacing w:line="360" w:lineRule="auto"/>
        <w:ind w:left="34" w:firstLine="675"/>
        <w:jc w:val="both"/>
        <w:rPr>
          <w:sz w:val="28"/>
          <w:szCs w:val="28"/>
        </w:rPr>
      </w:pPr>
      <w:r>
        <w:rPr>
          <w:sz w:val="28"/>
          <w:szCs w:val="28"/>
        </w:rPr>
        <w:t>С 4 по 6 декабря 2024</w:t>
      </w:r>
      <w:r w:rsidR="00EA4DB4">
        <w:rPr>
          <w:sz w:val="28"/>
          <w:szCs w:val="28"/>
        </w:rPr>
        <w:t xml:space="preserve"> год</w:t>
      </w:r>
      <w:r w:rsidR="00CD222C">
        <w:rPr>
          <w:sz w:val="28"/>
          <w:szCs w:val="28"/>
        </w:rPr>
        <w:t>а</w:t>
      </w:r>
      <w:r>
        <w:rPr>
          <w:sz w:val="28"/>
          <w:szCs w:val="28"/>
        </w:rPr>
        <w:t xml:space="preserve"> в г. Новосибирске состоится ежегодный межрегиональный </w:t>
      </w:r>
      <w:r w:rsidR="00EA4DB4" w:rsidRPr="00EA4DB4">
        <w:rPr>
          <w:sz w:val="28"/>
          <w:szCs w:val="28"/>
        </w:rPr>
        <w:t>форум бизнеса</w:t>
      </w:r>
      <w:r w:rsidR="00EA4DB4">
        <w:rPr>
          <w:sz w:val="28"/>
          <w:szCs w:val="28"/>
        </w:rPr>
        <w:t xml:space="preserve"> </w:t>
      </w:r>
      <w:r>
        <w:rPr>
          <w:sz w:val="28"/>
          <w:szCs w:val="28"/>
        </w:rPr>
        <w:t>и власти «Дни ритейла в Сибири», ор</w:t>
      </w:r>
      <w:r w:rsidRPr="00103A30">
        <w:rPr>
          <w:sz w:val="28"/>
          <w:szCs w:val="28"/>
        </w:rPr>
        <w:t>ганизованный Министерством промышленности и торговли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Российской Федерации совместно с Правительством Новосибирской области,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Министерством промышленности,</w:t>
      </w:r>
      <w:r>
        <w:rPr>
          <w:sz w:val="28"/>
          <w:szCs w:val="28"/>
        </w:rPr>
        <w:t xml:space="preserve"> торговли и развития</w:t>
      </w:r>
      <w:r w:rsidRPr="00103A30">
        <w:rPr>
          <w:sz w:val="28"/>
          <w:szCs w:val="28"/>
        </w:rPr>
        <w:t xml:space="preserve"> предпринимательства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Новосибирской области и Российской ассоциацией экспертов рынка ритейла.</w:t>
      </w:r>
    </w:p>
    <w:p w:rsidR="00103A30" w:rsidRDefault="00103A30" w:rsidP="009E0EE9">
      <w:pPr>
        <w:spacing w:line="360" w:lineRule="auto"/>
        <w:ind w:left="34" w:firstLine="675"/>
        <w:jc w:val="both"/>
        <w:rPr>
          <w:sz w:val="28"/>
          <w:szCs w:val="28"/>
        </w:rPr>
      </w:pPr>
      <w:r w:rsidRPr="00103A30">
        <w:rPr>
          <w:sz w:val="28"/>
          <w:szCs w:val="28"/>
        </w:rPr>
        <w:t>Форум станет ключевой площадкой для обмена опытом и диалога между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профессионалами ритейла, представителями органов власти и бизнеса, ведущими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экспертами рынка, лидерами отрасли торговли и специалистами в области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электронной коммерции.</w:t>
      </w:r>
    </w:p>
    <w:p w:rsidR="00103A30" w:rsidRDefault="00103A30" w:rsidP="009E0EE9">
      <w:pPr>
        <w:spacing w:line="360" w:lineRule="auto"/>
        <w:ind w:left="34" w:firstLine="675"/>
        <w:jc w:val="both"/>
        <w:rPr>
          <w:sz w:val="28"/>
          <w:szCs w:val="28"/>
        </w:rPr>
      </w:pPr>
      <w:r w:rsidRPr="00103A30">
        <w:rPr>
          <w:sz w:val="28"/>
          <w:szCs w:val="28"/>
        </w:rPr>
        <w:t>Деловая программа охватит актуальные направления ритейла, включая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потребительские тренды, стратегии и</w:t>
      </w:r>
      <w:r>
        <w:rPr>
          <w:sz w:val="28"/>
          <w:szCs w:val="28"/>
        </w:rPr>
        <w:t xml:space="preserve"> практики регионального рынка,</w:t>
      </w:r>
      <w:r w:rsidRPr="00103A30">
        <w:rPr>
          <w:sz w:val="28"/>
          <w:szCs w:val="28"/>
        </w:rPr>
        <w:t xml:space="preserve"> IT,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инструменты борьбы с контрафактом в табачной отрасли, тренды в категорийном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менеджменте, изменения рынка виноторговли и многое другое.</w:t>
      </w:r>
    </w:p>
    <w:p w:rsidR="00103A30" w:rsidRDefault="00103A30" w:rsidP="009E0EE9">
      <w:pPr>
        <w:spacing w:line="360" w:lineRule="auto"/>
        <w:ind w:left="34" w:firstLine="675"/>
        <w:jc w:val="both"/>
        <w:rPr>
          <w:sz w:val="28"/>
          <w:szCs w:val="28"/>
        </w:rPr>
      </w:pPr>
      <w:r w:rsidRPr="00103A30">
        <w:rPr>
          <w:sz w:val="28"/>
          <w:szCs w:val="28"/>
        </w:rPr>
        <w:t>Место проведения Форума: г. Новосибирск, ул. Станционная, д. 104, МВК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«Новосибирск Экспоцентр».</w:t>
      </w:r>
    </w:p>
    <w:p w:rsidR="00103A30" w:rsidRDefault="00103A30" w:rsidP="009E0EE9">
      <w:pPr>
        <w:spacing w:line="360" w:lineRule="auto"/>
        <w:ind w:left="34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программой Форума можно ознакомиться на </w:t>
      </w:r>
      <w:r w:rsidRPr="00103A30">
        <w:rPr>
          <w:sz w:val="28"/>
          <w:szCs w:val="28"/>
        </w:rPr>
        <w:t>сайте</w:t>
      </w:r>
      <w:r w:rsidR="00EA4DB4"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siberia.retaildays.ru.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Участие в Форуме бесплатное по предварительной регистрации на сайте</w:t>
      </w:r>
      <w:r>
        <w:rPr>
          <w:sz w:val="28"/>
          <w:szCs w:val="28"/>
        </w:rPr>
        <w:t>.</w:t>
      </w:r>
    </w:p>
    <w:p w:rsidR="00103A30" w:rsidRDefault="00103A30" w:rsidP="009E0EE9">
      <w:pPr>
        <w:spacing w:line="360" w:lineRule="auto"/>
        <w:ind w:left="34" w:firstLine="675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более подробной информации об участии в</w:t>
      </w:r>
      <w:r w:rsidRPr="00103A30">
        <w:rPr>
          <w:sz w:val="28"/>
          <w:szCs w:val="28"/>
        </w:rPr>
        <w:t xml:space="preserve"> Форуме</w:t>
      </w:r>
      <w:r>
        <w:rPr>
          <w:sz w:val="28"/>
          <w:szCs w:val="28"/>
        </w:rPr>
        <w:t xml:space="preserve"> и организационным вопросам просьба обращаться в Дирекцию Форума</w:t>
      </w:r>
      <w:r w:rsidRPr="00103A30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электронной почте: info@retailevent.ru и по тел.:</w:t>
      </w:r>
      <w:r>
        <w:rPr>
          <w:sz w:val="28"/>
          <w:szCs w:val="28"/>
        </w:rPr>
        <w:t xml:space="preserve"> </w:t>
      </w:r>
      <w:r w:rsidRPr="00103A30">
        <w:rPr>
          <w:sz w:val="28"/>
          <w:szCs w:val="28"/>
        </w:rPr>
        <w:t>+7 (495) 323-71-07</w:t>
      </w:r>
      <w:r w:rsidR="00EA4DB4">
        <w:rPr>
          <w:sz w:val="28"/>
          <w:szCs w:val="28"/>
        </w:rPr>
        <w:t>.</w:t>
      </w:r>
    </w:p>
    <w:bookmarkEnd w:id="0"/>
    <w:p w:rsidR="00DF6896" w:rsidRDefault="00DF6896" w:rsidP="00AE3CF7">
      <w:pPr>
        <w:ind w:firstLine="426"/>
        <w:jc w:val="both"/>
        <w:rPr>
          <w:sz w:val="28"/>
          <w:szCs w:val="28"/>
        </w:rPr>
      </w:pPr>
    </w:p>
    <w:p w:rsidR="00AE3CF7" w:rsidRDefault="00AE3CF7" w:rsidP="00AE3CF7">
      <w:pPr>
        <w:jc w:val="both"/>
        <w:rPr>
          <w:sz w:val="24"/>
          <w:szCs w:val="24"/>
        </w:rPr>
      </w:pPr>
    </w:p>
    <w:p w:rsidR="00AE3CF7" w:rsidRDefault="00AE3CF7" w:rsidP="00AE3CF7">
      <w:pPr>
        <w:jc w:val="both"/>
        <w:rPr>
          <w:sz w:val="24"/>
          <w:szCs w:val="24"/>
        </w:rPr>
      </w:pPr>
    </w:p>
    <w:p w:rsidR="006B4532" w:rsidRDefault="006B4532" w:rsidP="00AE3CF7">
      <w:pPr>
        <w:jc w:val="both"/>
        <w:rPr>
          <w:sz w:val="24"/>
          <w:szCs w:val="24"/>
        </w:rPr>
      </w:pPr>
    </w:p>
    <w:p w:rsidR="00260E04" w:rsidRDefault="00260E04" w:rsidP="00AE3CF7">
      <w:pPr>
        <w:jc w:val="both"/>
        <w:rPr>
          <w:sz w:val="24"/>
          <w:szCs w:val="24"/>
        </w:rPr>
      </w:pPr>
    </w:p>
    <w:p w:rsidR="00722DFB" w:rsidRDefault="00722DFB" w:rsidP="00AE3CF7">
      <w:pPr>
        <w:jc w:val="both"/>
        <w:rPr>
          <w:sz w:val="24"/>
          <w:szCs w:val="24"/>
        </w:rPr>
      </w:pPr>
    </w:p>
    <w:p w:rsidR="00722DFB" w:rsidRDefault="00722DFB" w:rsidP="00AE3CF7">
      <w:pPr>
        <w:jc w:val="both"/>
        <w:rPr>
          <w:sz w:val="24"/>
          <w:szCs w:val="24"/>
        </w:rPr>
      </w:pPr>
    </w:p>
    <w:p w:rsidR="00E12C3A" w:rsidRDefault="00E12C3A" w:rsidP="00AE3CF7">
      <w:pPr>
        <w:jc w:val="both"/>
        <w:rPr>
          <w:sz w:val="24"/>
          <w:szCs w:val="24"/>
        </w:rPr>
      </w:pPr>
    </w:p>
    <w:p w:rsidR="00AE3CF7" w:rsidRPr="00F1113A" w:rsidRDefault="00AE3CF7" w:rsidP="00AE3CF7">
      <w:pPr>
        <w:ind w:right="-1"/>
        <w:jc w:val="both"/>
        <w:rPr>
          <w:rFonts w:eastAsia="Calibri"/>
        </w:rPr>
      </w:pPr>
    </w:p>
    <w:sectPr w:rsidR="00AE3CF7" w:rsidRPr="00F1113A" w:rsidSect="00103A30">
      <w:footerReference w:type="default" r:id="rId6"/>
      <w:pgSz w:w="11906" w:h="16838"/>
      <w:pgMar w:top="1134" w:right="567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4D7" w:rsidRDefault="00CD04D7">
      <w:r>
        <w:separator/>
      </w:r>
    </w:p>
  </w:endnote>
  <w:endnote w:type="continuationSeparator" w:id="0">
    <w:p w:rsidR="00CD04D7" w:rsidRDefault="00CD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7D9A02B-A207-41CB-ACDB-A1D0E436776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E10BA9E-7057-4B61-8F4C-DC0EA25798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EE5B6D4-E49F-48A8-83A6-70B4DA9A62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D64" w:rsidRDefault="003A3D64" w:rsidP="003A3D64">
    <w:pPr>
      <w:pStyle w:val="a7"/>
    </w:pPr>
    <w:r>
      <w:t>А.А.Пигалева</w:t>
    </w:r>
  </w:p>
  <w:p w:rsidR="003A3D64" w:rsidRDefault="003A3D64" w:rsidP="003A3D64">
    <w:pPr>
      <w:pStyle w:val="a7"/>
    </w:pPr>
    <w:r>
      <w:t>(843)2100-571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4D7" w:rsidRDefault="00CD04D7">
      <w:r>
        <w:separator/>
      </w:r>
    </w:p>
  </w:footnote>
  <w:footnote w:type="continuationSeparator" w:id="0">
    <w:p w:rsidR="00CD04D7" w:rsidRDefault="00CD04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2230"/>
    <w:rsid w:val="000572EE"/>
    <w:rsid w:val="00063B95"/>
    <w:rsid w:val="0008333B"/>
    <w:rsid w:val="00085C6A"/>
    <w:rsid w:val="000C7119"/>
    <w:rsid w:val="000D05AA"/>
    <w:rsid w:val="000F171F"/>
    <w:rsid w:val="000F3886"/>
    <w:rsid w:val="0010061D"/>
    <w:rsid w:val="00103A30"/>
    <w:rsid w:val="001141B7"/>
    <w:rsid w:val="00126436"/>
    <w:rsid w:val="0014373E"/>
    <w:rsid w:val="001465AB"/>
    <w:rsid w:val="00186BAF"/>
    <w:rsid w:val="001B1D52"/>
    <w:rsid w:val="001B7BB8"/>
    <w:rsid w:val="001C64CE"/>
    <w:rsid w:val="001D2B33"/>
    <w:rsid w:val="001D3080"/>
    <w:rsid w:val="001D4B55"/>
    <w:rsid w:val="001D5F81"/>
    <w:rsid w:val="001E116E"/>
    <w:rsid w:val="001F2EE2"/>
    <w:rsid w:val="00201C87"/>
    <w:rsid w:val="0021055E"/>
    <w:rsid w:val="00210E4E"/>
    <w:rsid w:val="00215022"/>
    <w:rsid w:val="00215BE6"/>
    <w:rsid w:val="00234A1F"/>
    <w:rsid w:val="0024237A"/>
    <w:rsid w:val="00260E04"/>
    <w:rsid w:val="0026109D"/>
    <w:rsid w:val="00291D36"/>
    <w:rsid w:val="002A11BC"/>
    <w:rsid w:val="002A22D2"/>
    <w:rsid w:val="002A6C3F"/>
    <w:rsid w:val="002A7122"/>
    <w:rsid w:val="002B1478"/>
    <w:rsid w:val="002D4571"/>
    <w:rsid w:val="002E1216"/>
    <w:rsid w:val="002F5B25"/>
    <w:rsid w:val="003013C5"/>
    <w:rsid w:val="00310DF4"/>
    <w:rsid w:val="00324BA9"/>
    <w:rsid w:val="00340130"/>
    <w:rsid w:val="00340E85"/>
    <w:rsid w:val="003545BB"/>
    <w:rsid w:val="0035606F"/>
    <w:rsid w:val="003A250F"/>
    <w:rsid w:val="003A3D64"/>
    <w:rsid w:val="003B6DA3"/>
    <w:rsid w:val="003C47EF"/>
    <w:rsid w:val="003D52A3"/>
    <w:rsid w:val="003D5B05"/>
    <w:rsid w:val="003F1362"/>
    <w:rsid w:val="003F1F51"/>
    <w:rsid w:val="00411385"/>
    <w:rsid w:val="00415191"/>
    <w:rsid w:val="004308F5"/>
    <w:rsid w:val="00440B7F"/>
    <w:rsid w:val="004422D2"/>
    <w:rsid w:val="0046565F"/>
    <w:rsid w:val="00465F30"/>
    <w:rsid w:val="00467217"/>
    <w:rsid w:val="00470DE0"/>
    <w:rsid w:val="00481ADF"/>
    <w:rsid w:val="00491B7A"/>
    <w:rsid w:val="004A55F1"/>
    <w:rsid w:val="004A6460"/>
    <w:rsid w:val="004B22B6"/>
    <w:rsid w:val="004E057F"/>
    <w:rsid w:val="004F17EE"/>
    <w:rsid w:val="005029BC"/>
    <w:rsid w:val="005100C1"/>
    <w:rsid w:val="005142F4"/>
    <w:rsid w:val="00531054"/>
    <w:rsid w:val="00532AD9"/>
    <w:rsid w:val="00541AF5"/>
    <w:rsid w:val="00541DE1"/>
    <w:rsid w:val="005543A4"/>
    <w:rsid w:val="005552F0"/>
    <w:rsid w:val="005846D3"/>
    <w:rsid w:val="00590DE9"/>
    <w:rsid w:val="005B12C4"/>
    <w:rsid w:val="005B2C02"/>
    <w:rsid w:val="005C2B5A"/>
    <w:rsid w:val="005E3E68"/>
    <w:rsid w:val="005E54D8"/>
    <w:rsid w:val="005F1EEB"/>
    <w:rsid w:val="005F7E04"/>
    <w:rsid w:val="0060340E"/>
    <w:rsid w:val="0060729E"/>
    <w:rsid w:val="0062743A"/>
    <w:rsid w:val="0063720C"/>
    <w:rsid w:val="00640512"/>
    <w:rsid w:val="00641542"/>
    <w:rsid w:val="00641747"/>
    <w:rsid w:val="00660B34"/>
    <w:rsid w:val="00665BF7"/>
    <w:rsid w:val="0066747B"/>
    <w:rsid w:val="006838BD"/>
    <w:rsid w:val="00683AD9"/>
    <w:rsid w:val="0069070E"/>
    <w:rsid w:val="00693A77"/>
    <w:rsid w:val="006A01DD"/>
    <w:rsid w:val="006A25A9"/>
    <w:rsid w:val="006A55F3"/>
    <w:rsid w:val="006A7DAF"/>
    <w:rsid w:val="006B1B36"/>
    <w:rsid w:val="006B4532"/>
    <w:rsid w:val="006C1DAF"/>
    <w:rsid w:val="006C4253"/>
    <w:rsid w:val="006E240E"/>
    <w:rsid w:val="006F3845"/>
    <w:rsid w:val="006F4E4A"/>
    <w:rsid w:val="00703605"/>
    <w:rsid w:val="0071396E"/>
    <w:rsid w:val="00722DFB"/>
    <w:rsid w:val="007305F1"/>
    <w:rsid w:val="0074661B"/>
    <w:rsid w:val="0075315B"/>
    <w:rsid w:val="00753968"/>
    <w:rsid w:val="0076486A"/>
    <w:rsid w:val="0076564C"/>
    <w:rsid w:val="007752BC"/>
    <w:rsid w:val="00785AE0"/>
    <w:rsid w:val="007B1F84"/>
    <w:rsid w:val="007B389C"/>
    <w:rsid w:val="007B761E"/>
    <w:rsid w:val="007C135D"/>
    <w:rsid w:val="007D464E"/>
    <w:rsid w:val="007E3B31"/>
    <w:rsid w:val="007E55CE"/>
    <w:rsid w:val="007E7909"/>
    <w:rsid w:val="007F29EC"/>
    <w:rsid w:val="0080026A"/>
    <w:rsid w:val="0081711C"/>
    <w:rsid w:val="008318CF"/>
    <w:rsid w:val="00834F8B"/>
    <w:rsid w:val="00851F77"/>
    <w:rsid w:val="00881A6C"/>
    <w:rsid w:val="008861F7"/>
    <w:rsid w:val="00894900"/>
    <w:rsid w:val="008A02D7"/>
    <w:rsid w:val="008B26BF"/>
    <w:rsid w:val="008D492A"/>
    <w:rsid w:val="008D6ECB"/>
    <w:rsid w:val="008F5369"/>
    <w:rsid w:val="00926AF7"/>
    <w:rsid w:val="00945C55"/>
    <w:rsid w:val="009757F2"/>
    <w:rsid w:val="00983091"/>
    <w:rsid w:val="009830FE"/>
    <w:rsid w:val="009A66F7"/>
    <w:rsid w:val="009C2E9C"/>
    <w:rsid w:val="009E0EE9"/>
    <w:rsid w:val="009E60EC"/>
    <w:rsid w:val="009F12BD"/>
    <w:rsid w:val="009F5270"/>
    <w:rsid w:val="00A00472"/>
    <w:rsid w:val="00A017DD"/>
    <w:rsid w:val="00A01B8A"/>
    <w:rsid w:val="00A0333D"/>
    <w:rsid w:val="00A06A77"/>
    <w:rsid w:val="00A116CB"/>
    <w:rsid w:val="00A13162"/>
    <w:rsid w:val="00A36F54"/>
    <w:rsid w:val="00A417A5"/>
    <w:rsid w:val="00A52E58"/>
    <w:rsid w:val="00A605F2"/>
    <w:rsid w:val="00A668B8"/>
    <w:rsid w:val="00A80A99"/>
    <w:rsid w:val="00A840A1"/>
    <w:rsid w:val="00A87046"/>
    <w:rsid w:val="00A94176"/>
    <w:rsid w:val="00AB2363"/>
    <w:rsid w:val="00AB25D1"/>
    <w:rsid w:val="00AC0AC0"/>
    <w:rsid w:val="00AD424E"/>
    <w:rsid w:val="00AD51B0"/>
    <w:rsid w:val="00AE3CF7"/>
    <w:rsid w:val="00AE4D8F"/>
    <w:rsid w:val="00AE52DD"/>
    <w:rsid w:val="00AE6B95"/>
    <w:rsid w:val="00AF07F6"/>
    <w:rsid w:val="00AF4E08"/>
    <w:rsid w:val="00B36FF5"/>
    <w:rsid w:val="00B43807"/>
    <w:rsid w:val="00B52053"/>
    <w:rsid w:val="00B7516E"/>
    <w:rsid w:val="00B810C1"/>
    <w:rsid w:val="00B81781"/>
    <w:rsid w:val="00B830D2"/>
    <w:rsid w:val="00B9399F"/>
    <w:rsid w:val="00BC2FEC"/>
    <w:rsid w:val="00BD6086"/>
    <w:rsid w:val="00BE0003"/>
    <w:rsid w:val="00C33C6F"/>
    <w:rsid w:val="00C43B9D"/>
    <w:rsid w:val="00C5249B"/>
    <w:rsid w:val="00C57DAC"/>
    <w:rsid w:val="00C645A4"/>
    <w:rsid w:val="00C921CC"/>
    <w:rsid w:val="00C92357"/>
    <w:rsid w:val="00C96DB5"/>
    <w:rsid w:val="00C9730A"/>
    <w:rsid w:val="00CA2F40"/>
    <w:rsid w:val="00CA7307"/>
    <w:rsid w:val="00CC743D"/>
    <w:rsid w:val="00CD04D7"/>
    <w:rsid w:val="00CD222C"/>
    <w:rsid w:val="00CD3623"/>
    <w:rsid w:val="00D3574F"/>
    <w:rsid w:val="00D40DE6"/>
    <w:rsid w:val="00D51B0E"/>
    <w:rsid w:val="00D63518"/>
    <w:rsid w:val="00D67792"/>
    <w:rsid w:val="00D82614"/>
    <w:rsid w:val="00D85D0D"/>
    <w:rsid w:val="00DA21F8"/>
    <w:rsid w:val="00DB5969"/>
    <w:rsid w:val="00DF0DD0"/>
    <w:rsid w:val="00DF1F3B"/>
    <w:rsid w:val="00DF6896"/>
    <w:rsid w:val="00E02DB9"/>
    <w:rsid w:val="00E10A31"/>
    <w:rsid w:val="00E12C3A"/>
    <w:rsid w:val="00E17DE6"/>
    <w:rsid w:val="00E5759C"/>
    <w:rsid w:val="00E64054"/>
    <w:rsid w:val="00E65454"/>
    <w:rsid w:val="00EA4DB4"/>
    <w:rsid w:val="00EA6195"/>
    <w:rsid w:val="00EB228E"/>
    <w:rsid w:val="00EB57A1"/>
    <w:rsid w:val="00EB613B"/>
    <w:rsid w:val="00ED6CBB"/>
    <w:rsid w:val="00ED6DE8"/>
    <w:rsid w:val="00F05076"/>
    <w:rsid w:val="00F1030F"/>
    <w:rsid w:val="00F3603C"/>
    <w:rsid w:val="00F470FA"/>
    <w:rsid w:val="00F676AD"/>
    <w:rsid w:val="00F7016C"/>
    <w:rsid w:val="00F71947"/>
    <w:rsid w:val="00F77385"/>
    <w:rsid w:val="00F969F4"/>
    <w:rsid w:val="00FA077A"/>
    <w:rsid w:val="00FA12F5"/>
    <w:rsid w:val="00FB1FD9"/>
    <w:rsid w:val="00FC235E"/>
    <w:rsid w:val="00FC5DEA"/>
    <w:rsid w:val="00FC71CF"/>
    <w:rsid w:val="00FD279E"/>
    <w:rsid w:val="00FF6AE8"/>
    <w:rsid w:val="00FF726E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4378C95-44BF-4825-BD29-CE8AD423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57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1367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17</cp:revision>
  <cp:lastPrinted>2014-09-23T12:54:00Z</cp:lastPrinted>
  <dcterms:created xsi:type="dcterms:W3CDTF">2023-01-10T11:31:00Z</dcterms:created>
  <dcterms:modified xsi:type="dcterms:W3CDTF">2024-11-21T05:28:00Z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