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E1" w:rsidRPr="00D011E1" w:rsidRDefault="00D011E1" w:rsidP="00D011E1">
      <w:pPr>
        <w:ind w:right="142" w:firstLine="708"/>
        <w:jc w:val="center"/>
        <w:rPr>
          <w:b/>
          <w:sz w:val="28"/>
          <w:szCs w:val="28"/>
        </w:rPr>
      </w:pPr>
      <w:r w:rsidRPr="00D011E1">
        <w:rPr>
          <w:b/>
          <w:sz w:val="28"/>
          <w:szCs w:val="28"/>
        </w:rPr>
        <w:t>«Дни ритейла в Сибири»</w:t>
      </w:r>
      <w:bookmarkStart w:id="0" w:name="_GoBack"/>
      <w:bookmarkEnd w:id="0"/>
    </w:p>
    <w:p w:rsidR="00D011E1" w:rsidRDefault="00D011E1" w:rsidP="00D011E1">
      <w:pPr>
        <w:ind w:right="142" w:firstLine="708"/>
        <w:jc w:val="center"/>
        <w:rPr>
          <w:sz w:val="28"/>
          <w:szCs w:val="28"/>
        </w:rPr>
      </w:pPr>
    </w:p>
    <w:p w:rsidR="007E0A37" w:rsidRDefault="007E0A37" w:rsidP="007E0A37">
      <w:pPr>
        <w:ind w:righ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E0A37">
        <w:rPr>
          <w:sz w:val="28"/>
          <w:szCs w:val="28"/>
        </w:rPr>
        <w:t xml:space="preserve"> 19 по 21 ноября 2025 года в г. Новосибирске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состоится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ежегодный Межрегиональный форум бизнеса и власти «Дни ритейла в Сибири», организованный Министерством промышленности и торговли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Российской Федерации совместно с Правительством Новосибирской области,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Министерством промышленности, торговли и развития предпринимательства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Новосибирской области и Российской ассоциацией экспертов рынка ритейла.</w:t>
      </w:r>
    </w:p>
    <w:p w:rsidR="004C3C53" w:rsidRDefault="007E0A37" w:rsidP="007E0A37">
      <w:pPr>
        <w:ind w:right="142" w:firstLine="708"/>
        <w:jc w:val="both"/>
        <w:rPr>
          <w:sz w:val="28"/>
          <w:szCs w:val="28"/>
        </w:rPr>
      </w:pPr>
      <w:r w:rsidRPr="007E0A37">
        <w:rPr>
          <w:sz w:val="28"/>
          <w:szCs w:val="28"/>
        </w:rPr>
        <w:t>Деловая программа сформирована с учетом потребностей региона и охватит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актуальные направления ритейла, включая потребительские тренды, стратегии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и практики регионального рынка, маркетинг, складская логистика, собственное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производство, коммерческая недвижимость, инновации и искусственный интеллект,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Wine Retail и многое другое.</w:t>
      </w:r>
    </w:p>
    <w:p w:rsidR="007E0A37" w:rsidRDefault="007E0A37" w:rsidP="007E0A37">
      <w:pPr>
        <w:ind w:right="142" w:firstLine="708"/>
        <w:jc w:val="both"/>
        <w:rPr>
          <w:sz w:val="28"/>
          <w:szCs w:val="28"/>
        </w:rPr>
      </w:pPr>
      <w:r w:rsidRPr="007E0A37">
        <w:rPr>
          <w:sz w:val="28"/>
          <w:szCs w:val="28"/>
        </w:rPr>
        <w:t>Место проведения Форума: г. Новосибирск, ул. Станционная, д. 104, МВК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«Новосибирск Экспоцентр».</w:t>
      </w:r>
    </w:p>
    <w:p w:rsidR="007E0A37" w:rsidRDefault="007E0A37" w:rsidP="007E0A37">
      <w:pPr>
        <w:ind w:right="142" w:firstLine="708"/>
        <w:jc w:val="both"/>
        <w:rPr>
          <w:sz w:val="28"/>
          <w:szCs w:val="28"/>
        </w:rPr>
      </w:pPr>
      <w:r w:rsidRPr="007E0A37">
        <w:rPr>
          <w:sz w:val="28"/>
          <w:szCs w:val="28"/>
        </w:rPr>
        <w:t>С программой Форума можно ознакомиться на сайтеsiberia.retaildays.ru.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Участие в Форуме бесплатное по предварительной регистрации на сайте.</w:t>
      </w:r>
    </w:p>
    <w:p w:rsidR="007E0A37" w:rsidRDefault="007E0A37" w:rsidP="007E0A37">
      <w:pPr>
        <w:ind w:right="142" w:firstLine="708"/>
        <w:jc w:val="both"/>
        <w:rPr>
          <w:sz w:val="28"/>
          <w:szCs w:val="28"/>
        </w:rPr>
      </w:pPr>
      <w:r w:rsidRPr="007E0A37">
        <w:rPr>
          <w:sz w:val="28"/>
          <w:szCs w:val="28"/>
        </w:rPr>
        <w:t>Для получения более подробной информации об участии в Форуме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и организационным вопросам просьба обращаться в Дирекцию Форума по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электронной почте: info@retailevent.ru и по тел.:</w:t>
      </w:r>
      <w:r>
        <w:rPr>
          <w:sz w:val="28"/>
          <w:szCs w:val="28"/>
        </w:rPr>
        <w:t xml:space="preserve"> </w:t>
      </w:r>
      <w:r w:rsidRPr="007E0A37">
        <w:rPr>
          <w:sz w:val="28"/>
          <w:szCs w:val="28"/>
        </w:rPr>
        <w:t>+7 (495) 323-71-07 Юркова Дарья.</w:t>
      </w:r>
    </w:p>
    <w:p w:rsidR="007E0A37" w:rsidRDefault="007E0A37" w:rsidP="007E0A37">
      <w:pPr>
        <w:ind w:right="142" w:firstLine="708"/>
        <w:jc w:val="both"/>
        <w:rPr>
          <w:sz w:val="28"/>
          <w:szCs w:val="28"/>
        </w:rPr>
      </w:pPr>
    </w:p>
    <w:p w:rsidR="00B971B1" w:rsidRDefault="00B971B1" w:rsidP="00C56603">
      <w:pPr>
        <w:ind w:right="-1"/>
        <w:rPr>
          <w:sz w:val="24"/>
          <w:szCs w:val="24"/>
        </w:rPr>
      </w:pPr>
    </w:p>
    <w:p w:rsidR="00450FC6" w:rsidRDefault="00450FC6" w:rsidP="00C56603">
      <w:pPr>
        <w:ind w:right="-1"/>
        <w:rPr>
          <w:sz w:val="24"/>
          <w:szCs w:val="24"/>
        </w:rPr>
      </w:pPr>
    </w:p>
    <w:p w:rsidR="00401F0E" w:rsidRPr="00401F0E" w:rsidRDefault="00401F0E" w:rsidP="00A1343D">
      <w:pPr>
        <w:ind w:right="-1"/>
      </w:pPr>
    </w:p>
    <w:sectPr w:rsidR="00401F0E" w:rsidRPr="00401F0E" w:rsidSect="007E0A37">
      <w:footerReference w:type="default" r:id="rId7"/>
      <w:pgSz w:w="11906" w:h="16838"/>
      <w:pgMar w:top="1134" w:right="567" w:bottom="709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A3D" w:rsidRDefault="00FD7A3D">
      <w:r>
        <w:separator/>
      </w:r>
    </w:p>
  </w:endnote>
  <w:endnote w:type="continuationSeparator" w:id="0">
    <w:p w:rsidR="00FD7A3D" w:rsidRDefault="00FD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9EA655C-1991-423B-AA8D-136DAE2C60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A6F46CB-3DC2-4B2D-A307-66C2E92A894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AE2DD88-5CAC-4464-8436-9F7B4050D2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1FC" w:rsidRDefault="009A11FC" w:rsidP="009A11FC">
    <w:pPr>
      <w:pStyle w:val="a7"/>
    </w:pPr>
    <w:r>
      <w:t xml:space="preserve">А.А.Пигалева </w:t>
    </w:r>
  </w:p>
  <w:p w:rsidR="009A11FC" w:rsidRDefault="009A11FC" w:rsidP="009A11FC">
    <w:pPr>
      <w:pStyle w:val="a7"/>
    </w:pPr>
    <w:r>
      <w:t>(843) 2100571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A3D" w:rsidRDefault="00FD7A3D">
      <w:r>
        <w:separator/>
      </w:r>
    </w:p>
  </w:footnote>
  <w:footnote w:type="continuationSeparator" w:id="0">
    <w:p w:rsidR="00FD7A3D" w:rsidRDefault="00FD7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0F132A"/>
    <w:multiLevelType w:val="hybridMultilevel"/>
    <w:tmpl w:val="B178CE22"/>
    <w:lvl w:ilvl="0" w:tplc="AD16A00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4235D"/>
    <w:rsid w:val="00042AC0"/>
    <w:rsid w:val="00042FD7"/>
    <w:rsid w:val="000572EE"/>
    <w:rsid w:val="00063B95"/>
    <w:rsid w:val="000645C6"/>
    <w:rsid w:val="000713F9"/>
    <w:rsid w:val="00073E1A"/>
    <w:rsid w:val="00076DA5"/>
    <w:rsid w:val="0008333B"/>
    <w:rsid w:val="000A2FA2"/>
    <w:rsid w:val="000B5A81"/>
    <w:rsid w:val="000C7119"/>
    <w:rsid w:val="000D05AA"/>
    <w:rsid w:val="000D6DCF"/>
    <w:rsid w:val="000E7A59"/>
    <w:rsid w:val="000F0609"/>
    <w:rsid w:val="000F3886"/>
    <w:rsid w:val="000F4118"/>
    <w:rsid w:val="00124D2B"/>
    <w:rsid w:val="00126436"/>
    <w:rsid w:val="00135A0E"/>
    <w:rsid w:val="0014373E"/>
    <w:rsid w:val="001465AB"/>
    <w:rsid w:val="001518A0"/>
    <w:rsid w:val="0015193E"/>
    <w:rsid w:val="0016064D"/>
    <w:rsid w:val="0017054A"/>
    <w:rsid w:val="00171BC5"/>
    <w:rsid w:val="00174C9F"/>
    <w:rsid w:val="001836E6"/>
    <w:rsid w:val="00183812"/>
    <w:rsid w:val="00186D7C"/>
    <w:rsid w:val="0019259A"/>
    <w:rsid w:val="001936D0"/>
    <w:rsid w:val="001A19E8"/>
    <w:rsid w:val="001A5114"/>
    <w:rsid w:val="001A5CEB"/>
    <w:rsid w:val="001B1D52"/>
    <w:rsid w:val="001B7BB8"/>
    <w:rsid w:val="001C1951"/>
    <w:rsid w:val="001D2B33"/>
    <w:rsid w:val="001D5F81"/>
    <w:rsid w:val="001F2EE2"/>
    <w:rsid w:val="00201C39"/>
    <w:rsid w:val="00215022"/>
    <w:rsid w:val="00220C9A"/>
    <w:rsid w:val="00230197"/>
    <w:rsid w:val="00236BA8"/>
    <w:rsid w:val="00237553"/>
    <w:rsid w:val="0024237A"/>
    <w:rsid w:val="0024251A"/>
    <w:rsid w:val="00244A3A"/>
    <w:rsid w:val="00256CC7"/>
    <w:rsid w:val="0027164D"/>
    <w:rsid w:val="00274613"/>
    <w:rsid w:val="002A11BC"/>
    <w:rsid w:val="002A22D2"/>
    <w:rsid w:val="002A6833"/>
    <w:rsid w:val="002A7122"/>
    <w:rsid w:val="002B704E"/>
    <w:rsid w:val="002C2176"/>
    <w:rsid w:val="002D2C3A"/>
    <w:rsid w:val="002D4239"/>
    <w:rsid w:val="002D4571"/>
    <w:rsid w:val="002D646D"/>
    <w:rsid w:val="002E1216"/>
    <w:rsid w:val="002E388D"/>
    <w:rsid w:val="002F5B25"/>
    <w:rsid w:val="00310DF4"/>
    <w:rsid w:val="00321D91"/>
    <w:rsid w:val="00325EDC"/>
    <w:rsid w:val="00327281"/>
    <w:rsid w:val="00340E85"/>
    <w:rsid w:val="00346566"/>
    <w:rsid w:val="003545BB"/>
    <w:rsid w:val="0035606F"/>
    <w:rsid w:val="00376CAD"/>
    <w:rsid w:val="00382F2C"/>
    <w:rsid w:val="003B428C"/>
    <w:rsid w:val="003C47EF"/>
    <w:rsid w:val="00401F0E"/>
    <w:rsid w:val="00401FEB"/>
    <w:rsid w:val="00411385"/>
    <w:rsid w:val="00412BFD"/>
    <w:rsid w:val="00415191"/>
    <w:rsid w:val="004218EA"/>
    <w:rsid w:val="0042412C"/>
    <w:rsid w:val="00424E2B"/>
    <w:rsid w:val="004276EC"/>
    <w:rsid w:val="00433CD8"/>
    <w:rsid w:val="00436B81"/>
    <w:rsid w:val="004371BA"/>
    <w:rsid w:val="00440B7F"/>
    <w:rsid w:val="00450FC6"/>
    <w:rsid w:val="004650C6"/>
    <w:rsid w:val="0046565F"/>
    <w:rsid w:val="00465F30"/>
    <w:rsid w:val="00467186"/>
    <w:rsid w:val="00495B41"/>
    <w:rsid w:val="004A55F1"/>
    <w:rsid w:val="004A6460"/>
    <w:rsid w:val="004B1D39"/>
    <w:rsid w:val="004B22B6"/>
    <w:rsid w:val="004C17A9"/>
    <w:rsid w:val="004C3B17"/>
    <w:rsid w:val="004C3C53"/>
    <w:rsid w:val="004C3EA4"/>
    <w:rsid w:val="004C43A1"/>
    <w:rsid w:val="004D2A5C"/>
    <w:rsid w:val="004E146E"/>
    <w:rsid w:val="004E42E6"/>
    <w:rsid w:val="004F0EA5"/>
    <w:rsid w:val="005029BC"/>
    <w:rsid w:val="00507269"/>
    <w:rsid w:val="005142F4"/>
    <w:rsid w:val="00533AFC"/>
    <w:rsid w:val="00533CDD"/>
    <w:rsid w:val="005402F0"/>
    <w:rsid w:val="00541AF5"/>
    <w:rsid w:val="00541DE1"/>
    <w:rsid w:val="0054473F"/>
    <w:rsid w:val="005552F0"/>
    <w:rsid w:val="00561320"/>
    <w:rsid w:val="00582D27"/>
    <w:rsid w:val="005846D3"/>
    <w:rsid w:val="00590DE9"/>
    <w:rsid w:val="005B12C4"/>
    <w:rsid w:val="005C2B5A"/>
    <w:rsid w:val="005C7064"/>
    <w:rsid w:val="005E2A5F"/>
    <w:rsid w:val="005E3E68"/>
    <w:rsid w:val="005E7773"/>
    <w:rsid w:val="005F40FA"/>
    <w:rsid w:val="005F7E04"/>
    <w:rsid w:val="00602307"/>
    <w:rsid w:val="00602601"/>
    <w:rsid w:val="0060340E"/>
    <w:rsid w:val="0061463A"/>
    <w:rsid w:val="0063720C"/>
    <w:rsid w:val="0063724E"/>
    <w:rsid w:val="00641542"/>
    <w:rsid w:val="00641747"/>
    <w:rsid w:val="00652C0A"/>
    <w:rsid w:val="00660B34"/>
    <w:rsid w:val="00665BF7"/>
    <w:rsid w:val="0066747B"/>
    <w:rsid w:val="00681851"/>
    <w:rsid w:val="0068700A"/>
    <w:rsid w:val="00696632"/>
    <w:rsid w:val="006A7DAF"/>
    <w:rsid w:val="006B1B36"/>
    <w:rsid w:val="006B26E3"/>
    <w:rsid w:val="006B7D7F"/>
    <w:rsid w:val="006C1DAF"/>
    <w:rsid w:val="006C6E6E"/>
    <w:rsid w:val="006F3845"/>
    <w:rsid w:val="0071396E"/>
    <w:rsid w:val="00716A20"/>
    <w:rsid w:val="0074661B"/>
    <w:rsid w:val="00753839"/>
    <w:rsid w:val="00785AE0"/>
    <w:rsid w:val="007B15EC"/>
    <w:rsid w:val="007B1F84"/>
    <w:rsid w:val="007B5615"/>
    <w:rsid w:val="007B761E"/>
    <w:rsid w:val="007E0A37"/>
    <w:rsid w:val="007E3B31"/>
    <w:rsid w:val="007E55CE"/>
    <w:rsid w:val="007E5611"/>
    <w:rsid w:val="007F29EC"/>
    <w:rsid w:val="007F341A"/>
    <w:rsid w:val="00801B9D"/>
    <w:rsid w:val="0081585D"/>
    <w:rsid w:val="00826CD2"/>
    <w:rsid w:val="00827CFF"/>
    <w:rsid w:val="008334D9"/>
    <w:rsid w:val="00834F8B"/>
    <w:rsid w:val="0084148A"/>
    <w:rsid w:val="00851F77"/>
    <w:rsid w:val="00866966"/>
    <w:rsid w:val="00881BF9"/>
    <w:rsid w:val="008861F7"/>
    <w:rsid w:val="008A02D7"/>
    <w:rsid w:val="008C212D"/>
    <w:rsid w:val="008C3632"/>
    <w:rsid w:val="008E305C"/>
    <w:rsid w:val="008E734D"/>
    <w:rsid w:val="008F5369"/>
    <w:rsid w:val="0090087A"/>
    <w:rsid w:val="00900919"/>
    <w:rsid w:val="0091237A"/>
    <w:rsid w:val="00914589"/>
    <w:rsid w:val="00930173"/>
    <w:rsid w:val="00933F42"/>
    <w:rsid w:val="00940DF7"/>
    <w:rsid w:val="00943465"/>
    <w:rsid w:val="00943563"/>
    <w:rsid w:val="00945C55"/>
    <w:rsid w:val="00953D7F"/>
    <w:rsid w:val="009564FA"/>
    <w:rsid w:val="009665C8"/>
    <w:rsid w:val="009757F2"/>
    <w:rsid w:val="009812D1"/>
    <w:rsid w:val="00982CC4"/>
    <w:rsid w:val="00983091"/>
    <w:rsid w:val="00984BAB"/>
    <w:rsid w:val="009852B6"/>
    <w:rsid w:val="009A11FC"/>
    <w:rsid w:val="009A3476"/>
    <w:rsid w:val="009A66F7"/>
    <w:rsid w:val="009B7296"/>
    <w:rsid w:val="009D3AC6"/>
    <w:rsid w:val="009E60EC"/>
    <w:rsid w:val="009F12BD"/>
    <w:rsid w:val="009F320F"/>
    <w:rsid w:val="00A00472"/>
    <w:rsid w:val="00A017DD"/>
    <w:rsid w:val="00A0333D"/>
    <w:rsid w:val="00A06A77"/>
    <w:rsid w:val="00A116CB"/>
    <w:rsid w:val="00A11F29"/>
    <w:rsid w:val="00A1343D"/>
    <w:rsid w:val="00A1765C"/>
    <w:rsid w:val="00A25A6F"/>
    <w:rsid w:val="00A31631"/>
    <w:rsid w:val="00A34B14"/>
    <w:rsid w:val="00A35E57"/>
    <w:rsid w:val="00A417A5"/>
    <w:rsid w:val="00A54C78"/>
    <w:rsid w:val="00A605F2"/>
    <w:rsid w:val="00A668B8"/>
    <w:rsid w:val="00A80045"/>
    <w:rsid w:val="00A840A1"/>
    <w:rsid w:val="00A87046"/>
    <w:rsid w:val="00A90704"/>
    <w:rsid w:val="00AA0F6A"/>
    <w:rsid w:val="00AB2363"/>
    <w:rsid w:val="00AB25D1"/>
    <w:rsid w:val="00AC0AC0"/>
    <w:rsid w:val="00AD34C0"/>
    <w:rsid w:val="00AD424E"/>
    <w:rsid w:val="00AD63B1"/>
    <w:rsid w:val="00AF07F6"/>
    <w:rsid w:val="00AF1266"/>
    <w:rsid w:val="00AF2A81"/>
    <w:rsid w:val="00AF42C8"/>
    <w:rsid w:val="00AF4E08"/>
    <w:rsid w:val="00B01008"/>
    <w:rsid w:val="00B01FC9"/>
    <w:rsid w:val="00B2401F"/>
    <w:rsid w:val="00B36FF5"/>
    <w:rsid w:val="00B43807"/>
    <w:rsid w:val="00B52053"/>
    <w:rsid w:val="00B53FDB"/>
    <w:rsid w:val="00B634A8"/>
    <w:rsid w:val="00B6637B"/>
    <w:rsid w:val="00B7516E"/>
    <w:rsid w:val="00B810C1"/>
    <w:rsid w:val="00B829ED"/>
    <w:rsid w:val="00B85F70"/>
    <w:rsid w:val="00B9399F"/>
    <w:rsid w:val="00B971B1"/>
    <w:rsid w:val="00B97E29"/>
    <w:rsid w:val="00BA6D45"/>
    <w:rsid w:val="00BB30C9"/>
    <w:rsid w:val="00BB34BC"/>
    <w:rsid w:val="00BB3A12"/>
    <w:rsid w:val="00BC2FEC"/>
    <w:rsid w:val="00BE0003"/>
    <w:rsid w:val="00C13412"/>
    <w:rsid w:val="00C303E7"/>
    <w:rsid w:val="00C33C6F"/>
    <w:rsid w:val="00C35738"/>
    <w:rsid w:val="00C37800"/>
    <w:rsid w:val="00C404DA"/>
    <w:rsid w:val="00C40B1C"/>
    <w:rsid w:val="00C40BFD"/>
    <w:rsid w:val="00C43C52"/>
    <w:rsid w:val="00C5249B"/>
    <w:rsid w:val="00C56603"/>
    <w:rsid w:val="00C738C9"/>
    <w:rsid w:val="00C83F9A"/>
    <w:rsid w:val="00C921CC"/>
    <w:rsid w:val="00C92357"/>
    <w:rsid w:val="00C92D77"/>
    <w:rsid w:val="00C96DB5"/>
    <w:rsid w:val="00C9730A"/>
    <w:rsid w:val="00CA74A7"/>
    <w:rsid w:val="00CC24E6"/>
    <w:rsid w:val="00CD1C3B"/>
    <w:rsid w:val="00CD1F6E"/>
    <w:rsid w:val="00CD5F0D"/>
    <w:rsid w:val="00CE12BD"/>
    <w:rsid w:val="00D011E1"/>
    <w:rsid w:val="00D07B9F"/>
    <w:rsid w:val="00D1493B"/>
    <w:rsid w:val="00D15EB9"/>
    <w:rsid w:val="00D24398"/>
    <w:rsid w:val="00D30DF1"/>
    <w:rsid w:val="00D3345F"/>
    <w:rsid w:val="00D3574F"/>
    <w:rsid w:val="00D37257"/>
    <w:rsid w:val="00D40DE6"/>
    <w:rsid w:val="00D475BC"/>
    <w:rsid w:val="00D50B6A"/>
    <w:rsid w:val="00D51B0E"/>
    <w:rsid w:val="00D56368"/>
    <w:rsid w:val="00D60FE4"/>
    <w:rsid w:val="00D610F1"/>
    <w:rsid w:val="00D67792"/>
    <w:rsid w:val="00D82614"/>
    <w:rsid w:val="00DB077C"/>
    <w:rsid w:val="00DB5057"/>
    <w:rsid w:val="00DF0DD0"/>
    <w:rsid w:val="00DF1F3B"/>
    <w:rsid w:val="00DF4E5D"/>
    <w:rsid w:val="00E02DB9"/>
    <w:rsid w:val="00E15BAD"/>
    <w:rsid w:val="00E17DE6"/>
    <w:rsid w:val="00E358EA"/>
    <w:rsid w:val="00E64054"/>
    <w:rsid w:val="00E65454"/>
    <w:rsid w:val="00E6788B"/>
    <w:rsid w:val="00EA06DE"/>
    <w:rsid w:val="00EB0BFA"/>
    <w:rsid w:val="00EB191D"/>
    <w:rsid w:val="00EB2FF0"/>
    <w:rsid w:val="00EB57A1"/>
    <w:rsid w:val="00EC279E"/>
    <w:rsid w:val="00EC6705"/>
    <w:rsid w:val="00EC7D7A"/>
    <w:rsid w:val="00ED4B56"/>
    <w:rsid w:val="00ED6CBB"/>
    <w:rsid w:val="00ED6DE8"/>
    <w:rsid w:val="00EE1C86"/>
    <w:rsid w:val="00F05CBF"/>
    <w:rsid w:val="00F20D0A"/>
    <w:rsid w:val="00F3603C"/>
    <w:rsid w:val="00F75F89"/>
    <w:rsid w:val="00F7683E"/>
    <w:rsid w:val="00F77385"/>
    <w:rsid w:val="00F819E0"/>
    <w:rsid w:val="00F907BD"/>
    <w:rsid w:val="00F969F4"/>
    <w:rsid w:val="00FA077A"/>
    <w:rsid w:val="00FA12F5"/>
    <w:rsid w:val="00FC235E"/>
    <w:rsid w:val="00FC5DEA"/>
    <w:rsid w:val="00FC71CF"/>
    <w:rsid w:val="00FD279E"/>
    <w:rsid w:val="00FD35F7"/>
    <w:rsid w:val="00FD7A3D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extended-textshort">
    <w:name w:val="extended-text__short"/>
    <w:basedOn w:val="a0"/>
    <w:rsid w:val="00401F0E"/>
  </w:style>
  <w:style w:type="paragraph" w:styleId="ad">
    <w:name w:val="List Paragraph"/>
    <w:basedOn w:val="a"/>
    <w:uiPriority w:val="34"/>
    <w:qFormat/>
    <w:rsid w:val="007E0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58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1197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43</cp:revision>
  <cp:lastPrinted>2014-09-23T12:54:00Z</cp:lastPrinted>
  <dcterms:created xsi:type="dcterms:W3CDTF">2022-10-05T13:53:00Z</dcterms:created>
  <dcterms:modified xsi:type="dcterms:W3CDTF">2025-10-24T08:35:00Z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